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5FB1" w:rsidRDefault="00C15FB1" w:rsidP="00C15FB1"/>
    <w:p w:rsidR="00C15FB1" w:rsidRPr="009F7EFD" w:rsidRDefault="00C15FB1" w:rsidP="00C15FB1">
      <w:pPr>
        <w:jc w:val="center"/>
        <w:rPr>
          <w:b/>
        </w:rPr>
      </w:pPr>
      <w:r w:rsidRPr="009F7EFD">
        <w:rPr>
          <w:b/>
        </w:rPr>
        <w:t>Информация о вакантных должностях педагогических работников и учебно-вспомогательного персонала</w:t>
      </w:r>
      <w:r w:rsidRPr="009F7EFD">
        <w:rPr>
          <w:b/>
        </w:rPr>
        <w:br/>
      </w:r>
    </w:p>
    <w:p w:rsidR="00C15FB1" w:rsidRPr="005F3CEF" w:rsidRDefault="005F3CEF" w:rsidP="00C15FB1">
      <w:pPr>
        <w:jc w:val="center"/>
        <w:rPr>
          <w:u w:val="single"/>
        </w:rPr>
      </w:pPr>
      <w:r w:rsidRPr="005F3CEF">
        <w:rPr>
          <w:u w:val="single"/>
        </w:rPr>
        <w:t xml:space="preserve">В образовательных организациях Ярославского муниципального района </w:t>
      </w:r>
      <w:r w:rsidR="00191683">
        <w:rPr>
          <w:u w:val="single"/>
        </w:rPr>
        <w:t>на 01.09.2024</w:t>
      </w:r>
    </w:p>
    <w:p w:rsidR="00C15FB1" w:rsidRPr="004839DC" w:rsidRDefault="00C15FB1" w:rsidP="00C15FB1">
      <w:pPr>
        <w:jc w:val="center"/>
        <w:rPr>
          <w:sz w:val="20"/>
        </w:rPr>
      </w:pPr>
      <w:r w:rsidRPr="004839DC">
        <w:rPr>
          <w:sz w:val="20"/>
        </w:rPr>
        <w:t>(муниципальное образование/государственное учреждение)</w:t>
      </w:r>
    </w:p>
    <w:p w:rsidR="00C15FB1" w:rsidRDefault="00C15FB1" w:rsidP="00C15FB1">
      <w:pPr>
        <w:jc w:val="center"/>
        <w:rPr>
          <w:sz w:val="20"/>
        </w:rPr>
      </w:pPr>
    </w:p>
    <w:p w:rsidR="00C15FB1" w:rsidRDefault="00C15FB1" w:rsidP="00C15FB1">
      <w:pPr>
        <w:rPr>
          <w:sz w:val="20"/>
        </w:rPr>
      </w:pPr>
    </w:p>
    <w:tbl>
      <w:tblPr>
        <w:tblStyle w:val="a8"/>
        <w:tblW w:w="14884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2552"/>
        <w:gridCol w:w="1985"/>
        <w:gridCol w:w="1401"/>
        <w:gridCol w:w="16"/>
        <w:gridCol w:w="1843"/>
        <w:gridCol w:w="2126"/>
        <w:gridCol w:w="2410"/>
        <w:gridCol w:w="2551"/>
      </w:tblGrid>
      <w:tr w:rsidR="00191683" w:rsidRPr="009F7EFD" w:rsidTr="00DB3903">
        <w:trPr>
          <w:trHeight w:val="693"/>
        </w:trPr>
        <w:tc>
          <w:tcPr>
            <w:tcW w:w="2552" w:type="dxa"/>
          </w:tcPr>
          <w:p w:rsidR="00191683" w:rsidRPr="009F7EFD" w:rsidRDefault="00191683" w:rsidP="00A67E0C">
            <w:pPr>
              <w:jc w:val="center"/>
              <w:rPr>
                <w:szCs w:val="28"/>
              </w:rPr>
            </w:pPr>
            <w:r w:rsidRPr="009F7EFD">
              <w:rPr>
                <w:szCs w:val="28"/>
              </w:rPr>
              <w:t>Наименование</w:t>
            </w:r>
          </w:p>
          <w:p w:rsidR="00191683" w:rsidRPr="009F7EFD" w:rsidRDefault="00191683" w:rsidP="00A67E0C">
            <w:pPr>
              <w:jc w:val="center"/>
              <w:rPr>
                <w:szCs w:val="28"/>
              </w:rPr>
            </w:pPr>
            <w:r w:rsidRPr="009F7EFD">
              <w:rPr>
                <w:szCs w:val="28"/>
              </w:rPr>
              <w:t>учреждения</w:t>
            </w:r>
          </w:p>
        </w:tc>
        <w:tc>
          <w:tcPr>
            <w:tcW w:w="1985" w:type="dxa"/>
          </w:tcPr>
          <w:p w:rsidR="00191683" w:rsidRPr="009F7EFD" w:rsidRDefault="00191683" w:rsidP="00A67E0C">
            <w:pPr>
              <w:jc w:val="center"/>
              <w:rPr>
                <w:szCs w:val="28"/>
              </w:rPr>
            </w:pPr>
            <w:r w:rsidRPr="009F7EFD">
              <w:rPr>
                <w:szCs w:val="28"/>
              </w:rPr>
              <w:t>Вакансия,</w:t>
            </w:r>
          </w:p>
          <w:p w:rsidR="00191683" w:rsidRPr="009F7EFD" w:rsidRDefault="00191683" w:rsidP="00A67E0C">
            <w:pPr>
              <w:jc w:val="center"/>
              <w:rPr>
                <w:szCs w:val="28"/>
              </w:rPr>
            </w:pPr>
            <w:r w:rsidRPr="009F7EFD">
              <w:rPr>
                <w:szCs w:val="28"/>
              </w:rPr>
              <w:t>должность</w:t>
            </w:r>
          </w:p>
        </w:tc>
        <w:tc>
          <w:tcPr>
            <w:tcW w:w="1401" w:type="dxa"/>
          </w:tcPr>
          <w:p w:rsidR="00191683" w:rsidRPr="009F7EFD" w:rsidRDefault="00191683" w:rsidP="00A67E0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Количество в </w:t>
            </w:r>
            <w:proofErr w:type="spellStart"/>
            <w:r>
              <w:rPr>
                <w:szCs w:val="28"/>
              </w:rPr>
              <w:t>еденицах</w:t>
            </w:r>
            <w:proofErr w:type="spellEnd"/>
          </w:p>
        </w:tc>
        <w:tc>
          <w:tcPr>
            <w:tcW w:w="1859" w:type="dxa"/>
            <w:gridSpan w:val="2"/>
          </w:tcPr>
          <w:p w:rsidR="00191683" w:rsidRPr="009F7EFD" w:rsidRDefault="00191683" w:rsidP="00A67E0C">
            <w:pPr>
              <w:jc w:val="center"/>
              <w:rPr>
                <w:szCs w:val="28"/>
              </w:rPr>
            </w:pPr>
            <w:r w:rsidRPr="009F7EFD">
              <w:rPr>
                <w:szCs w:val="28"/>
              </w:rPr>
              <w:t>Планируемая</w:t>
            </w:r>
          </w:p>
          <w:p w:rsidR="00191683" w:rsidRPr="009F7EFD" w:rsidRDefault="00191683" w:rsidP="00A67E0C">
            <w:pPr>
              <w:jc w:val="center"/>
              <w:rPr>
                <w:szCs w:val="28"/>
              </w:rPr>
            </w:pPr>
            <w:r w:rsidRPr="009F7EFD">
              <w:rPr>
                <w:szCs w:val="28"/>
              </w:rPr>
              <w:t xml:space="preserve">нагрузка по данной вакансии </w:t>
            </w:r>
          </w:p>
        </w:tc>
        <w:tc>
          <w:tcPr>
            <w:tcW w:w="2126" w:type="dxa"/>
          </w:tcPr>
          <w:p w:rsidR="00191683" w:rsidRPr="009F7EFD" w:rsidRDefault="00191683" w:rsidP="00A67E0C">
            <w:pPr>
              <w:jc w:val="center"/>
              <w:rPr>
                <w:szCs w:val="28"/>
              </w:rPr>
            </w:pPr>
            <w:r w:rsidRPr="009F7EFD">
              <w:rPr>
                <w:szCs w:val="28"/>
              </w:rPr>
              <w:t>Адрес учреждения</w:t>
            </w:r>
          </w:p>
        </w:tc>
        <w:tc>
          <w:tcPr>
            <w:tcW w:w="2410" w:type="dxa"/>
          </w:tcPr>
          <w:p w:rsidR="00191683" w:rsidRPr="009F7EFD" w:rsidRDefault="00191683" w:rsidP="00A67E0C">
            <w:pPr>
              <w:jc w:val="center"/>
              <w:rPr>
                <w:szCs w:val="28"/>
              </w:rPr>
            </w:pPr>
            <w:r w:rsidRPr="009F7EFD">
              <w:rPr>
                <w:szCs w:val="28"/>
              </w:rPr>
              <w:t>Руководитель</w:t>
            </w:r>
          </w:p>
          <w:p w:rsidR="00191683" w:rsidRPr="009F7EFD" w:rsidRDefault="00191683" w:rsidP="00A67E0C">
            <w:pPr>
              <w:jc w:val="center"/>
              <w:rPr>
                <w:szCs w:val="28"/>
              </w:rPr>
            </w:pPr>
            <w:r w:rsidRPr="009F7EFD">
              <w:rPr>
                <w:szCs w:val="28"/>
              </w:rPr>
              <w:t>учреждения,</w:t>
            </w:r>
          </w:p>
          <w:p w:rsidR="00191683" w:rsidRPr="009F7EFD" w:rsidRDefault="00191683" w:rsidP="00A67E0C">
            <w:pPr>
              <w:jc w:val="center"/>
              <w:rPr>
                <w:szCs w:val="28"/>
              </w:rPr>
            </w:pPr>
            <w:r w:rsidRPr="009F7EFD">
              <w:rPr>
                <w:szCs w:val="28"/>
              </w:rPr>
              <w:t>контактный</w:t>
            </w:r>
            <w:r>
              <w:rPr>
                <w:szCs w:val="28"/>
              </w:rPr>
              <w:t xml:space="preserve"> </w:t>
            </w:r>
            <w:r w:rsidRPr="009F7EFD">
              <w:rPr>
                <w:szCs w:val="28"/>
              </w:rPr>
              <w:t>телефон</w:t>
            </w:r>
          </w:p>
        </w:tc>
        <w:tc>
          <w:tcPr>
            <w:tcW w:w="2551" w:type="dxa"/>
          </w:tcPr>
          <w:p w:rsidR="00191683" w:rsidRPr="009F7EFD" w:rsidRDefault="00191683" w:rsidP="00A67E0C">
            <w:pPr>
              <w:jc w:val="center"/>
              <w:rPr>
                <w:szCs w:val="28"/>
              </w:rPr>
            </w:pPr>
            <w:r w:rsidRPr="009F7EFD">
              <w:rPr>
                <w:szCs w:val="28"/>
              </w:rPr>
              <w:t>Жилищные</w:t>
            </w:r>
          </w:p>
          <w:p w:rsidR="00191683" w:rsidRPr="009F7EFD" w:rsidRDefault="00191683" w:rsidP="00A67E0C">
            <w:pPr>
              <w:jc w:val="center"/>
              <w:rPr>
                <w:szCs w:val="28"/>
              </w:rPr>
            </w:pPr>
            <w:r w:rsidRPr="009F7EFD">
              <w:rPr>
                <w:szCs w:val="28"/>
              </w:rPr>
              <w:t>условия</w:t>
            </w:r>
          </w:p>
        </w:tc>
      </w:tr>
      <w:tr w:rsidR="006A006E" w:rsidRPr="00392B0C" w:rsidTr="00DB3903">
        <w:trPr>
          <w:trHeight w:val="741"/>
        </w:trPr>
        <w:tc>
          <w:tcPr>
            <w:tcW w:w="2552" w:type="dxa"/>
            <w:vMerge w:val="restart"/>
          </w:tcPr>
          <w:p w:rsidR="006A006E" w:rsidRPr="00DF452E" w:rsidRDefault="006A006E" w:rsidP="008A64B7">
            <w:pPr>
              <w:jc w:val="center"/>
              <w:rPr>
                <w:b/>
              </w:rPr>
            </w:pPr>
            <w:r w:rsidRPr="00DF452E">
              <w:rPr>
                <w:b/>
              </w:rPr>
              <w:t>МДОУ № 26 «Ветерок» ЯМР</w:t>
            </w:r>
          </w:p>
        </w:tc>
        <w:tc>
          <w:tcPr>
            <w:tcW w:w="1985" w:type="dxa"/>
          </w:tcPr>
          <w:p w:rsidR="006A006E" w:rsidRPr="00392B0C" w:rsidRDefault="006A006E" w:rsidP="00A67E0C">
            <w:r>
              <w:t>Педагог-психолог</w:t>
            </w:r>
          </w:p>
        </w:tc>
        <w:tc>
          <w:tcPr>
            <w:tcW w:w="1417" w:type="dxa"/>
            <w:gridSpan w:val="2"/>
          </w:tcPr>
          <w:p w:rsidR="006A006E" w:rsidRPr="00392B0C" w:rsidRDefault="006A006E" w:rsidP="00A67E0C">
            <w:r>
              <w:t>1</w:t>
            </w:r>
          </w:p>
        </w:tc>
        <w:tc>
          <w:tcPr>
            <w:tcW w:w="1843" w:type="dxa"/>
          </w:tcPr>
          <w:p w:rsidR="006A006E" w:rsidRPr="00392B0C" w:rsidRDefault="006A006E" w:rsidP="00A67E0C">
            <w:r>
              <w:t>1 ставка</w:t>
            </w:r>
          </w:p>
        </w:tc>
        <w:tc>
          <w:tcPr>
            <w:tcW w:w="2126" w:type="dxa"/>
            <w:vMerge w:val="restart"/>
          </w:tcPr>
          <w:p w:rsidR="00237B52" w:rsidRDefault="00237B52" w:rsidP="006A006E">
            <w:r>
              <w:t>Ярославская обл., Ярославский р-он</w:t>
            </w:r>
            <w:r w:rsidR="006A006E">
              <w:t xml:space="preserve">, с. </w:t>
            </w:r>
            <w:proofErr w:type="spellStart"/>
            <w:r w:rsidR="006A006E">
              <w:t>Сарафоново</w:t>
            </w:r>
            <w:proofErr w:type="spellEnd"/>
            <w:r w:rsidR="006A006E">
              <w:t xml:space="preserve">, </w:t>
            </w:r>
          </w:p>
          <w:p w:rsidR="006A006E" w:rsidRPr="00392B0C" w:rsidRDefault="006A006E" w:rsidP="006A006E">
            <w:r>
              <w:t>д. 57</w:t>
            </w:r>
          </w:p>
        </w:tc>
        <w:tc>
          <w:tcPr>
            <w:tcW w:w="2410" w:type="dxa"/>
            <w:vMerge w:val="restart"/>
          </w:tcPr>
          <w:p w:rsidR="00237B52" w:rsidRDefault="00237B52" w:rsidP="00A67E0C">
            <w:r>
              <w:t xml:space="preserve">Заведующий </w:t>
            </w:r>
          </w:p>
          <w:p w:rsidR="006A006E" w:rsidRDefault="00237B52" w:rsidP="00A67E0C">
            <w:r>
              <w:t>Щербакова Ирина Сергеевна,</w:t>
            </w:r>
          </w:p>
          <w:p w:rsidR="006A006E" w:rsidRPr="00392B0C" w:rsidRDefault="00237B52" w:rsidP="00A67E0C">
            <w:r>
              <w:t>8-</w:t>
            </w:r>
            <w:r w:rsidR="006A006E">
              <w:t>4852</w:t>
            </w:r>
            <w:r>
              <w:t>-</w:t>
            </w:r>
            <w:r w:rsidR="006A006E">
              <w:t>43-26-31</w:t>
            </w:r>
          </w:p>
          <w:p w:rsidR="006A006E" w:rsidRPr="00392B0C" w:rsidRDefault="006A006E" w:rsidP="00A67E0C"/>
        </w:tc>
        <w:tc>
          <w:tcPr>
            <w:tcW w:w="2551" w:type="dxa"/>
            <w:vMerge w:val="restart"/>
          </w:tcPr>
          <w:p w:rsidR="006A006E" w:rsidRPr="00392B0C" w:rsidRDefault="00237B52" w:rsidP="00A67E0C">
            <w:r>
              <w:t>Не предоставляется</w:t>
            </w:r>
          </w:p>
        </w:tc>
      </w:tr>
      <w:tr w:rsidR="006A006E" w:rsidRPr="00392B0C" w:rsidTr="00DB3903">
        <w:trPr>
          <w:trHeight w:val="836"/>
        </w:trPr>
        <w:tc>
          <w:tcPr>
            <w:tcW w:w="2552" w:type="dxa"/>
            <w:vMerge/>
          </w:tcPr>
          <w:p w:rsidR="006A006E" w:rsidRDefault="006A006E" w:rsidP="008A64B7">
            <w:pPr>
              <w:jc w:val="center"/>
            </w:pPr>
          </w:p>
        </w:tc>
        <w:tc>
          <w:tcPr>
            <w:tcW w:w="1985" w:type="dxa"/>
          </w:tcPr>
          <w:p w:rsidR="006A006E" w:rsidRDefault="006A006E" w:rsidP="00A67E0C">
            <w:r>
              <w:t>Младший воспитатель</w:t>
            </w:r>
          </w:p>
        </w:tc>
        <w:tc>
          <w:tcPr>
            <w:tcW w:w="1417" w:type="dxa"/>
            <w:gridSpan w:val="2"/>
          </w:tcPr>
          <w:p w:rsidR="006A006E" w:rsidRDefault="006A006E" w:rsidP="00A67E0C">
            <w:r>
              <w:t>1</w:t>
            </w:r>
          </w:p>
        </w:tc>
        <w:tc>
          <w:tcPr>
            <w:tcW w:w="1843" w:type="dxa"/>
          </w:tcPr>
          <w:p w:rsidR="006A006E" w:rsidRDefault="006A006E" w:rsidP="00A67E0C">
            <w:r>
              <w:t>1 ставка</w:t>
            </w:r>
          </w:p>
        </w:tc>
        <w:tc>
          <w:tcPr>
            <w:tcW w:w="2126" w:type="dxa"/>
            <w:vMerge/>
          </w:tcPr>
          <w:p w:rsidR="006A006E" w:rsidRPr="00392B0C" w:rsidRDefault="006A006E" w:rsidP="00A67E0C"/>
        </w:tc>
        <w:tc>
          <w:tcPr>
            <w:tcW w:w="2410" w:type="dxa"/>
            <w:vMerge/>
          </w:tcPr>
          <w:p w:rsidR="006A006E" w:rsidRPr="00392B0C" w:rsidRDefault="006A006E" w:rsidP="00A67E0C"/>
        </w:tc>
        <w:tc>
          <w:tcPr>
            <w:tcW w:w="2551" w:type="dxa"/>
            <w:vMerge/>
          </w:tcPr>
          <w:p w:rsidR="006A006E" w:rsidRPr="00392B0C" w:rsidRDefault="006A006E" w:rsidP="00A67E0C"/>
        </w:tc>
      </w:tr>
      <w:tr w:rsidR="006A006E" w:rsidRPr="00392B0C" w:rsidTr="00DB3903">
        <w:trPr>
          <w:trHeight w:val="976"/>
        </w:trPr>
        <w:tc>
          <w:tcPr>
            <w:tcW w:w="2552" w:type="dxa"/>
            <w:vMerge w:val="restart"/>
          </w:tcPr>
          <w:p w:rsidR="006A006E" w:rsidRPr="00DF452E" w:rsidRDefault="006A006E" w:rsidP="008A64B7">
            <w:pPr>
              <w:jc w:val="center"/>
              <w:rPr>
                <w:b/>
              </w:rPr>
            </w:pPr>
            <w:r w:rsidRPr="00DF452E">
              <w:rPr>
                <w:b/>
              </w:rPr>
              <w:t xml:space="preserve">МОУ СШ </w:t>
            </w:r>
            <w:proofErr w:type="spellStart"/>
            <w:r w:rsidRPr="00DF452E">
              <w:rPr>
                <w:b/>
              </w:rPr>
              <w:t>им.Ф.И</w:t>
            </w:r>
            <w:proofErr w:type="spellEnd"/>
            <w:r w:rsidRPr="00DF452E">
              <w:rPr>
                <w:b/>
              </w:rPr>
              <w:t xml:space="preserve">. </w:t>
            </w:r>
            <w:proofErr w:type="spellStart"/>
            <w:r w:rsidRPr="00DF452E">
              <w:rPr>
                <w:b/>
              </w:rPr>
              <w:t>Толбухина</w:t>
            </w:r>
            <w:proofErr w:type="spellEnd"/>
            <w:r w:rsidRPr="00DF452E">
              <w:rPr>
                <w:b/>
              </w:rPr>
              <w:t xml:space="preserve"> ЯМР</w:t>
            </w:r>
          </w:p>
        </w:tc>
        <w:tc>
          <w:tcPr>
            <w:tcW w:w="1985" w:type="dxa"/>
          </w:tcPr>
          <w:p w:rsidR="006A006E" w:rsidRDefault="006A006E" w:rsidP="00A67E0C">
            <w:r>
              <w:t>Учитель русского языка и литературы</w:t>
            </w:r>
          </w:p>
        </w:tc>
        <w:tc>
          <w:tcPr>
            <w:tcW w:w="1417" w:type="dxa"/>
            <w:gridSpan w:val="2"/>
          </w:tcPr>
          <w:p w:rsidR="006A006E" w:rsidRDefault="006A006E" w:rsidP="00A67E0C">
            <w:r>
              <w:t>1</w:t>
            </w:r>
          </w:p>
        </w:tc>
        <w:tc>
          <w:tcPr>
            <w:tcW w:w="1843" w:type="dxa"/>
          </w:tcPr>
          <w:p w:rsidR="006A006E" w:rsidRDefault="006A006E" w:rsidP="00A67E0C">
            <w:r>
              <w:t>1 ставка</w:t>
            </w:r>
          </w:p>
        </w:tc>
        <w:tc>
          <w:tcPr>
            <w:tcW w:w="2126" w:type="dxa"/>
            <w:vMerge w:val="restart"/>
          </w:tcPr>
          <w:p w:rsidR="006A006E" w:rsidRDefault="00237B52" w:rsidP="00555716">
            <w:r>
              <w:t>Ярославская обл., Ярославский р-он</w:t>
            </w:r>
            <w:r w:rsidR="006A006E">
              <w:t>,</w:t>
            </w:r>
          </w:p>
          <w:p w:rsidR="006A006E" w:rsidRDefault="006A006E" w:rsidP="00555716">
            <w:proofErr w:type="spellStart"/>
            <w:r>
              <w:t>с.Толбухино</w:t>
            </w:r>
            <w:proofErr w:type="spellEnd"/>
            <w:r>
              <w:t>,</w:t>
            </w:r>
          </w:p>
          <w:p w:rsidR="006A006E" w:rsidRDefault="006A006E" w:rsidP="00555716">
            <w:proofErr w:type="spellStart"/>
            <w:r>
              <w:t>ул.Даниловская</w:t>
            </w:r>
            <w:proofErr w:type="spellEnd"/>
            <w:r>
              <w:t>,</w:t>
            </w:r>
          </w:p>
          <w:p w:rsidR="006A006E" w:rsidRDefault="006A006E" w:rsidP="00555716">
            <w:r>
              <w:t>д .6</w:t>
            </w:r>
          </w:p>
        </w:tc>
        <w:tc>
          <w:tcPr>
            <w:tcW w:w="2410" w:type="dxa"/>
            <w:vMerge w:val="restart"/>
          </w:tcPr>
          <w:p w:rsidR="00237B52" w:rsidRDefault="00237B52" w:rsidP="00555716">
            <w:r>
              <w:t xml:space="preserve">Директор </w:t>
            </w:r>
          </w:p>
          <w:p w:rsidR="006A006E" w:rsidRDefault="006A006E" w:rsidP="00555716">
            <w:proofErr w:type="spellStart"/>
            <w:r>
              <w:t>Стецович</w:t>
            </w:r>
            <w:proofErr w:type="spellEnd"/>
            <w:r>
              <w:t xml:space="preserve"> Ольга Григорьевна,</w:t>
            </w:r>
          </w:p>
          <w:p w:rsidR="006A006E" w:rsidRDefault="006A006E" w:rsidP="00555716">
            <w:r>
              <w:t>76-47-57</w:t>
            </w:r>
          </w:p>
          <w:p w:rsidR="006A006E" w:rsidRDefault="006A006E" w:rsidP="00A67E0C"/>
          <w:p w:rsidR="006A006E" w:rsidRDefault="006A006E" w:rsidP="006A006E">
            <w:r w:rsidRPr="006A006E">
              <w:rPr>
                <w:highlight w:val="yellow"/>
              </w:rPr>
              <w:t>Согласны на студентов, обучающихся на последних курсах в университете</w:t>
            </w:r>
          </w:p>
        </w:tc>
        <w:tc>
          <w:tcPr>
            <w:tcW w:w="2551" w:type="dxa"/>
            <w:vMerge w:val="restart"/>
          </w:tcPr>
          <w:p w:rsidR="006A006E" w:rsidRDefault="006A006E" w:rsidP="00237B52">
            <w:r>
              <w:t>Не предоставля</w:t>
            </w:r>
            <w:r w:rsidR="00237B52">
              <w:t>ется</w:t>
            </w:r>
          </w:p>
        </w:tc>
      </w:tr>
      <w:tr w:rsidR="006A006E" w:rsidRPr="00392B0C" w:rsidTr="00DB3903">
        <w:trPr>
          <w:trHeight w:val="890"/>
        </w:trPr>
        <w:tc>
          <w:tcPr>
            <w:tcW w:w="2552" w:type="dxa"/>
            <w:vMerge/>
          </w:tcPr>
          <w:p w:rsidR="006A006E" w:rsidRDefault="006A006E" w:rsidP="008A64B7">
            <w:pPr>
              <w:jc w:val="center"/>
            </w:pPr>
          </w:p>
        </w:tc>
        <w:tc>
          <w:tcPr>
            <w:tcW w:w="1985" w:type="dxa"/>
          </w:tcPr>
          <w:p w:rsidR="006A006E" w:rsidRDefault="006A006E" w:rsidP="00A67E0C">
            <w:r>
              <w:t>Учитель английского языка</w:t>
            </w:r>
          </w:p>
        </w:tc>
        <w:tc>
          <w:tcPr>
            <w:tcW w:w="1417" w:type="dxa"/>
            <w:gridSpan w:val="2"/>
          </w:tcPr>
          <w:p w:rsidR="006A006E" w:rsidRDefault="006A006E" w:rsidP="00A67E0C">
            <w:r>
              <w:t>2</w:t>
            </w:r>
          </w:p>
        </w:tc>
        <w:tc>
          <w:tcPr>
            <w:tcW w:w="1843" w:type="dxa"/>
          </w:tcPr>
          <w:p w:rsidR="006A006E" w:rsidRDefault="006A006E" w:rsidP="00A67E0C">
            <w:r>
              <w:t>1,5 ставки</w:t>
            </w:r>
          </w:p>
        </w:tc>
        <w:tc>
          <w:tcPr>
            <w:tcW w:w="2126" w:type="dxa"/>
            <w:vMerge/>
          </w:tcPr>
          <w:p w:rsidR="006A006E" w:rsidRDefault="006A006E" w:rsidP="00555716"/>
        </w:tc>
        <w:tc>
          <w:tcPr>
            <w:tcW w:w="2410" w:type="dxa"/>
            <w:vMerge/>
          </w:tcPr>
          <w:p w:rsidR="006A006E" w:rsidRDefault="006A006E" w:rsidP="00555716"/>
        </w:tc>
        <w:tc>
          <w:tcPr>
            <w:tcW w:w="2551" w:type="dxa"/>
            <w:vMerge/>
          </w:tcPr>
          <w:p w:rsidR="006A006E" w:rsidRDefault="006A006E" w:rsidP="00A67E0C"/>
        </w:tc>
      </w:tr>
      <w:tr w:rsidR="006A006E" w:rsidRPr="00392B0C" w:rsidTr="00DB3903">
        <w:trPr>
          <w:trHeight w:val="559"/>
        </w:trPr>
        <w:tc>
          <w:tcPr>
            <w:tcW w:w="2552" w:type="dxa"/>
            <w:vMerge/>
          </w:tcPr>
          <w:p w:rsidR="006A006E" w:rsidRDefault="006A006E" w:rsidP="008A64B7">
            <w:pPr>
              <w:jc w:val="center"/>
            </w:pPr>
          </w:p>
        </w:tc>
        <w:tc>
          <w:tcPr>
            <w:tcW w:w="1985" w:type="dxa"/>
          </w:tcPr>
          <w:p w:rsidR="006A006E" w:rsidRDefault="006A006E" w:rsidP="00A67E0C">
            <w:r>
              <w:t>Учитель физики</w:t>
            </w:r>
          </w:p>
        </w:tc>
        <w:tc>
          <w:tcPr>
            <w:tcW w:w="1417" w:type="dxa"/>
            <w:gridSpan w:val="2"/>
          </w:tcPr>
          <w:p w:rsidR="006A006E" w:rsidRDefault="006A006E" w:rsidP="00A67E0C">
            <w:r>
              <w:t>1</w:t>
            </w:r>
          </w:p>
        </w:tc>
        <w:tc>
          <w:tcPr>
            <w:tcW w:w="1843" w:type="dxa"/>
          </w:tcPr>
          <w:p w:rsidR="006A006E" w:rsidRDefault="006A006E" w:rsidP="00A67E0C">
            <w:r>
              <w:t>0,75 ставки</w:t>
            </w:r>
          </w:p>
        </w:tc>
        <w:tc>
          <w:tcPr>
            <w:tcW w:w="2126" w:type="dxa"/>
            <w:vMerge/>
          </w:tcPr>
          <w:p w:rsidR="006A006E" w:rsidRDefault="006A006E" w:rsidP="00555716"/>
        </w:tc>
        <w:tc>
          <w:tcPr>
            <w:tcW w:w="2410" w:type="dxa"/>
            <w:vMerge/>
          </w:tcPr>
          <w:p w:rsidR="006A006E" w:rsidRDefault="006A006E" w:rsidP="00555716"/>
        </w:tc>
        <w:tc>
          <w:tcPr>
            <w:tcW w:w="2551" w:type="dxa"/>
            <w:vMerge/>
          </w:tcPr>
          <w:p w:rsidR="006A006E" w:rsidRDefault="006A006E" w:rsidP="00A67E0C"/>
        </w:tc>
      </w:tr>
      <w:tr w:rsidR="006A006E" w:rsidRPr="00392B0C" w:rsidTr="00DB3903">
        <w:trPr>
          <w:trHeight w:val="798"/>
        </w:trPr>
        <w:tc>
          <w:tcPr>
            <w:tcW w:w="2552" w:type="dxa"/>
            <w:vMerge/>
          </w:tcPr>
          <w:p w:rsidR="006A006E" w:rsidRDefault="006A006E" w:rsidP="008A64B7">
            <w:pPr>
              <w:jc w:val="center"/>
            </w:pPr>
          </w:p>
        </w:tc>
        <w:tc>
          <w:tcPr>
            <w:tcW w:w="1985" w:type="dxa"/>
          </w:tcPr>
          <w:p w:rsidR="006A006E" w:rsidRDefault="006A006E" w:rsidP="00A67E0C">
            <w:r>
              <w:t>Педагог – психолог</w:t>
            </w:r>
          </w:p>
        </w:tc>
        <w:tc>
          <w:tcPr>
            <w:tcW w:w="1417" w:type="dxa"/>
            <w:gridSpan w:val="2"/>
          </w:tcPr>
          <w:p w:rsidR="006A006E" w:rsidRDefault="006A006E" w:rsidP="00A67E0C">
            <w:r>
              <w:t>1</w:t>
            </w:r>
          </w:p>
        </w:tc>
        <w:tc>
          <w:tcPr>
            <w:tcW w:w="1843" w:type="dxa"/>
          </w:tcPr>
          <w:p w:rsidR="006A006E" w:rsidRDefault="006A006E" w:rsidP="00A67E0C">
            <w:r>
              <w:t>1 ставка</w:t>
            </w:r>
          </w:p>
        </w:tc>
        <w:tc>
          <w:tcPr>
            <w:tcW w:w="2126" w:type="dxa"/>
            <w:vMerge/>
          </w:tcPr>
          <w:p w:rsidR="006A006E" w:rsidRDefault="006A006E" w:rsidP="00555716"/>
        </w:tc>
        <w:tc>
          <w:tcPr>
            <w:tcW w:w="2410" w:type="dxa"/>
            <w:vMerge/>
          </w:tcPr>
          <w:p w:rsidR="006A006E" w:rsidRDefault="006A006E" w:rsidP="00555716"/>
        </w:tc>
        <w:tc>
          <w:tcPr>
            <w:tcW w:w="2551" w:type="dxa"/>
            <w:vMerge/>
          </w:tcPr>
          <w:p w:rsidR="006A006E" w:rsidRDefault="006A006E" w:rsidP="00A67E0C"/>
        </w:tc>
      </w:tr>
      <w:tr w:rsidR="006A006E" w:rsidRPr="00392B0C" w:rsidTr="00DB3903">
        <w:trPr>
          <w:trHeight w:val="560"/>
        </w:trPr>
        <w:tc>
          <w:tcPr>
            <w:tcW w:w="2552" w:type="dxa"/>
            <w:vMerge/>
          </w:tcPr>
          <w:p w:rsidR="006A006E" w:rsidRDefault="006A006E" w:rsidP="008A64B7">
            <w:pPr>
              <w:jc w:val="center"/>
            </w:pPr>
          </w:p>
        </w:tc>
        <w:tc>
          <w:tcPr>
            <w:tcW w:w="1985" w:type="dxa"/>
          </w:tcPr>
          <w:p w:rsidR="006A006E" w:rsidRDefault="006A006E" w:rsidP="00A67E0C">
            <w:r>
              <w:t>Воспитатель</w:t>
            </w:r>
          </w:p>
        </w:tc>
        <w:tc>
          <w:tcPr>
            <w:tcW w:w="1417" w:type="dxa"/>
            <w:gridSpan w:val="2"/>
          </w:tcPr>
          <w:p w:rsidR="006A006E" w:rsidRDefault="006A006E" w:rsidP="00A67E0C">
            <w:r>
              <w:t>2</w:t>
            </w:r>
          </w:p>
        </w:tc>
        <w:tc>
          <w:tcPr>
            <w:tcW w:w="1843" w:type="dxa"/>
          </w:tcPr>
          <w:p w:rsidR="006A006E" w:rsidRDefault="006A006E" w:rsidP="00A67E0C">
            <w:r>
              <w:t>2 ставки</w:t>
            </w:r>
          </w:p>
        </w:tc>
        <w:tc>
          <w:tcPr>
            <w:tcW w:w="2126" w:type="dxa"/>
            <w:vMerge/>
          </w:tcPr>
          <w:p w:rsidR="006A006E" w:rsidRDefault="006A006E" w:rsidP="00555716"/>
        </w:tc>
        <w:tc>
          <w:tcPr>
            <w:tcW w:w="2410" w:type="dxa"/>
            <w:vMerge/>
          </w:tcPr>
          <w:p w:rsidR="006A006E" w:rsidRDefault="006A006E" w:rsidP="00555716"/>
        </w:tc>
        <w:tc>
          <w:tcPr>
            <w:tcW w:w="2551" w:type="dxa"/>
            <w:vMerge/>
          </w:tcPr>
          <w:p w:rsidR="006A006E" w:rsidRDefault="006A006E" w:rsidP="00A67E0C"/>
        </w:tc>
      </w:tr>
      <w:tr w:rsidR="006A006E" w:rsidRPr="00392B0C" w:rsidTr="00DB3903">
        <w:trPr>
          <w:trHeight w:val="412"/>
        </w:trPr>
        <w:tc>
          <w:tcPr>
            <w:tcW w:w="2552" w:type="dxa"/>
            <w:vMerge/>
          </w:tcPr>
          <w:p w:rsidR="006A006E" w:rsidRDefault="006A006E" w:rsidP="008A64B7">
            <w:pPr>
              <w:jc w:val="center"/>
            </w:pPr>
          </w:p>
        </w:tc>
        <w:tc>
          <w:tcPr>
            <w:tcW w:w="1985" w:type="dxa"/>
          </w:tcPr>
          <w:p w:rsidR="006A006E" w:rsidRDefault="006A006E" w:rsidP="00A67E0C">
            <w:r>
              <w:t>Дворник</w:t>
            </w:r>
          </w:p>
        </w:tc>
        <w:tc>
          <w:tcPr>
            <w:tcW w:w="1417" w:type="dxa"/>
            <w:gridSpan w:val="2"/>
          </w:tcPr>
          <w:p w:rsidR="006A006E" w:rsidRDefault="006A006E" w:rsidP="00A67E0C">
            <w:r>
              <w:t>1</w:t>
            </w:r>
          </w:p>
        </w:tc>
        <w:tc>
          <w:tcPr>
            <w:tcW w:w="1843" w:type="dxa"/>
          </w:tcPr>
          <w:p w:rsidR="006A006E" w:rsidRDefault="006A006E" w:rsidP="00A67E0C">
            <w:r>
              <w:t>1 ставка</w:t>
            </w:r>
          </w:p>
        </w:tc>
        <w:tc>
          <w:tcPr>
            <w:tcW w:w="2126" w:type="dxa"/>
            <w:vMerge/>
          </w:tcPr>
          <w:p w:rsidR="006A006E" w:rsidRDefault="006A006E" w:rsidP="00555716"/>
        </w:tc>
        <w:tc>
          <w:tcPr>
            <w:tcW w:w="2410" w:type="dxa"/>
            <w:vMerge/>
          </w:tcPr>
          <w:p w:rsidR="006A006E" w:rsidRDefault="006A006E" w:rsidP="00555716"/>
        </w:tc>
        <w:tc>
          <w:tcPr>
            <w:tcW w:w="2551" w:type="dxa"/>
            <w:vMerge/>
          </w:tcPr>
          <w:p w:rsidR="006A006E" w:rsidRDefault="006A006E" w:rsidP="00A67E0C"/>
        </w:tc>
      </w:tr>
      <w:tr w:rsidR="006A006E" w:rsidRPr="00392B0C" w:rsidTr="00DB3903">
        <w:trPr>
          <w:trHeight w:val="984"/>
        </w:trPr>
        <w:tc>
          <w:tcPr>
            <w:tcW w:w="2552" w:type="dxa"/>
            <w:vMerge/>
          </w:tcPr>
          <w:p w:rsidR="006A006E" w:rsidRDefault="006A006E" w:rsidP="008A64B7">
            <w:pPr>
              <w:jc w:val="center"/>
            </w:pPr>
          </w:p>
        </w:tc>
        <w:tc>
          <w:tcPr>
            <w:tcW w:w="1985" w:type="dxa"/>
          </w:tcPr>
          <w:p w:rsidR="006A006E" w:rsidRDefault="006A006E" w:rsidP="00A67E0C">
            <w:r>
              <w:t>Рабочий по обслуживанию здания</w:t>
            </w:r>
          </w:p>
        </w:tc>
        <w:tc>
          <w:tcPr>
            <w:tcW w:w="1417" w:type="dxa"/>
            <w:gridSpan w:val="2"/>
          </w:tcPr>
          <w:p w:rsidR="006A006E" w:rsidRDefault="006A006E" w:rsidP="00A67E0C">
            <w:r>
              <w:t>1</w:t>
            </w:r>
          </w:p>
        </w:tc>
        <w:tc>
          <w:tcPr>
            <w:tcW w:w="1843" w:type="dxa"/>
          </w:tcPr>
          <w:p w:rsidR="006A006E" w:rsidRDefault="006A006E" w:rsidP="00A67E0C">
            <w:r>
              <w:t>1 ставка</w:t>
            </w:r>
          </w:p>
        </w:tc>
        <w:tc>
          <w:tcPr>
            <w:tcW w:w="2126" w:type="dxa"/>
            <w:vMerge/>
          </w:tcPr>
          <w:p w:rsidR="006A006E" w:rsidRDefault="006A006E" w:rsidP="00555716"/>
        </w:tc>
        <w:tc>
          <w:tcPr>
            <w:tcW w:w="2410" w:type="dxa"/>
            <w:vMerge/>
          </w:tcPr>
          <w:p w:rsidR="006A006E" w:rsidRDefault="006A006E" w:rsidP="00555716"/>
        </w:tc>
        <w:tc>
          <w:tcPr>
            <w:tcW w:w="2551" w:type="dxa"/>
            <w:vMerge/>
          </w:tcPr>
          <w:p w:rsidR="006A006E" w:rsidRDefault="006A006E" w:rsidP="00A67E0C"/>
        </w:tc>
      </w:tr>
      <w:tr w:rsidR="00DF452E" w:rsidRPr="00392B0C" w:rsidTr="00DB3903">
        <w:trPr>
          <w:trHeight w:val="701"/>
        </w:trPr>
        <w:tc>
          <w:tcPr>
            <w:tcW w:w="2552" w:type="dxa"/>
            <w:vMerge w:val="restart"/>
          </w:tcPr>
          <w:p w:rsidR="00DF452E" w:rsidRDefault="00DF452E" w:rsidP="008A64B7">
            <w:pPr>
              <w:jc w:val="center"/>
              <w:rPr>
                <w:rFonts w:eastAsia="Times New Roman"/>
                <w:color w:val="1E2120"/>
              </w:rPr>
            </w:pPr>
          </w:p>
          <w:p w:rsidR="00DF452E" w:rsidRDefault="00DF452E" w:rsidP="008A64B7">
            <w:pPr>
              <w:jc w:val="center"/>
              <w:rPr>
                <w:rFonts w:eastAsia="Times New Roman"/>
                <w:color w:val="1E2120"/>
              </w:rPr>
            </w:pPr>
          </w:p>
          <w:p w:rsidR="00DF452E" w:rsidRPr="006A006E" w:rsidRDefault="00DF452E" w:rsidP="008A64B7">
            <w:pPr>
              <w:jc w:val="center"/>
              <w:rPr>
                <w:b/>
              </w:rPr>
            </w:pPr>
            <w:r w:rsidRPr="006A006E">
              <w:rPr>
                <w:rFonts w:eastAsia="Times New Roman"/>
                <w:b/>
                <w:color w:val="1E2120"/>
              </w:rPr>
              <w:lastRenderedPageBreak/>
              <w:t>МДОУ №18 «Теремок» ЯМР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DF452E" w:rsidRPr="00392B0C" w:rsidRDefault="00DF452E" w:rsidP="00A67E0C">
            <w:r>
              <w:lastRenderedPageBreak/>
              <w:t>Воспитатель</w:t>
            </w:r>
          </w:p>
        </w:tc>
        <w:tc>
          <w:tcPr>
            <w:tcW w:w="1417" w:type="dxa"/>
            <w:gridSpan w:val="2"/>
          </w:tcPr>
          <w:p w:rsidR="00DF452E" w:rsidRDefault="00DF452E" w:rsidP="00A67E0C">
            <w:r>
              <w:t>2.5</w:t>
            </w:r>
          </w:p>
          <w:p w:rsidR="00DF452E" w:rsidRPr="00392B0C" w:rsidRDefault="00DF452E" w:rsidP="00A67E0C"/>
        </w:tc>
        <w:tc>
          <w:tcPr>
            <w:tcW w:w="1843" w:type="dxa"/>
          </w:tcPr>
          <w:p w:rsidR="00DF452E" w:rsidRDefault="00DF452E" w:rsidP="00A67E0C">
            <w:r>
              <w:t xml:space="preserve">7,2 часа в день </w:t>
            </w:r>
          </w:p>
          <w:p w:rsidR="00DF452E" w:rsidRPr="00392B0C" w:rsidRDefault="00DF452E" w:rsidP="00A67E0C">
            <w:r>
              <w:t>на 1 ставку</w:t>
            </w:r>
          </w:p>
        </w:tc>
        <w:tc>
          <w:tcPr>
            <w:tcW w:w="2126" w:type="dxa"/>
            <w:vMerge w:val="restart"/>
          </w:tcPr>
          <w:p w:rsidR="00DF452E" w:rsidRPr="00392B0C" w:rsidRDefault="008A64B7" w:rsidP="006A006E">
            <w:r>
              <w:t>Ярославская обл., Ярославский р-он</w:t>
            </w:r>
            <w:r w:rsidR="006A006E">
              <w:t xml:space="preserve">, </w:t>
            </w:r>
            <w:proofErr w:type="spellStart"/>
            <w:r w:rsidR="00DF452E">
              <w:lastRenderedPageBreak/>
              <w:t>с.Туношна</w:t>
            </w:r>
            <w:proofErr w:type="spellEnd"/>
            <w:r w:rsidR="00DF452E">
              <w:t>, ул.</w:t>
            </w:r>
            <w:r w:rsidR="006A006E">
              <w:t xml:space="preserve"> </w:t>
            </w:r>
            <w:r w:rsidR="00DF452E">
              <w:t>Школьная, д.</w:t>
            </w:r>
            <w:r w:rsidR="006A006E">
              <w:t xml:space="preserve"> </w:t>
            </w:r>
            <w:r w:rsidR="00DF452E">
              <w:t>9</w:t>
            </w:r>
          </w:p>
        </w:tc>
        <w:tc>
          <w:tcPr>
            <w:tcW w:w="2410" w:type="dxa"/>
            <w:vMerge w:val="restart"/>
          </w:tcPr>
          <w:p w:rsidR="00DF452E" w:rsidRDefault="00DF452E" w:rsidP="00A67E0C">
            <w:r>
              <w:lastRenderedPageBreak/>
              <w:t>Крестникова Галина Никитична</w:t>
            </w:r>
          </w:p>
          <w:p w:rsidR="00DF452E" w:rsidRPr="00392B0C" w:rsidRDefault="00DF452E" w:rsidP="00A67E0C">
            <w:r>
              <w:lastRenderedPageBreak/>
              <w:t>8(4852)-43 99 92</w:t>
            </w:r>
          </w:p>
        </w:tc>
        <w:tc>
          <w:tcPr>
            <w:tcW w:w="2551" w:type="dxa"/>
            <w:vMerge w:val="restart"/>
          </w:tcPr>
          <w:p w:rsidR="00DF452E" w:rsidRPr="00392B0C" w:rsidRDefault="006A006E" w:rsidP="00A67E0C">
            <w:r>
              <w:lastRenderedPageBreak/>
              <w:t>Не предоставляется</w:t>
            </w:r>
          </w:p>
        </w:tc>
      </w:tr>
      <w:tr w:rsidR="00DF452E" w:rsidTr="00DB3903">
        <w:trPr>
          <w:trHeight w:val="682"/>
        </w:trPr>
        <w:tc>
          <w:tcPr>
            <w:tcW w:w="2552" w:type="dxa"/>
            <w:vMerge/>
          </w:tcPr>
          <w:p w:rsidR="00DF452E" w:rsidRPr="00FB08BC" w:rsidRDefault="00DF452E" w:rsidP="008A64B7">
            <w:pPr>
              <w:jc w:val="center"/>
              <w:rPr>
                <w:rFonts w:eastAsia="Times New Roman"/>
                <w:color w:val="1E2120"/>
              </w:rPr>
            </w:pPr>
          </w:p>
        </w:tc>
        <w:tc>
          <w:tcPr>
            <w:tcW w:w="1985" w:type="dxa"/>
            <w:tcBorders>
              <w:bottom w:val="nil"/>
            </w:tcBorders>
          </w:tcPr>
          <w:p w:rsidR="00DF452E" w:rsidRDefault="00DF452E" w:rsidP="00A67E0C">
            <w:r>
              <w:t>Младший воспитатель</w:t>
            </w:r>
          </w:p>
          <w:p w:rsidR="00DF452E" w:rsidRDefault="00DF452E" w:rsidP="00A67E0C"/>
        </w:tc>
        <w:tc>
          <w:tcPr>
            <w:tcW w:w="1417" w:type="dxa"/>
            <w:gridSpan w:val="2"/>
          </w:tcPr>
          <w:p w:rsidR="00DF452E" w:rsidRDefault="00DF452E" w:rsidP="00A67E0C">
            <w:r>
              <w:t>1</w:t>
            </w:r>
          </w:p>
        </w:tc>
        <w:tc>
          <w:tcPr>
            <w:tcW w:w="1843" w:type="dxa"/>
          </w:tcPr>
          <w:p w:rsidR="00DF452E" w:rsidRDefault="00DF452E" w:rsidP="00A67E0C">
            <w:r>
              <w:t xml:space="preserve">7,2 часа в день </w:t>
            </w:r>
          </w:p>
          <w:p w:rsidR="00DF452E" w:rsidRDefault="00DF452E" w:rsidP="00A67E0C">
            <w:r>
              <w:t>на 1 ставку</w:t>
            </w:r>
          </w:p>
        </w:tc>
        <w:tc>
          <w:tcPr>
            <w:tcW w:w="2126" w:type="dxa"/>
            <w:vMerge/>
          </w:tcPr>
          <w:p w:rsidR="00DF452E" w:rsidRDefault="00DF452E" w:rsidP="00A67E0C"/>
        </w:tc>
        <w:tc>
          <w:tcPr>
            <w:tcW w:w="2410" w:type="dxa"/>
            <w:vMerge/>
          </w:tcPr>
          <w:p w:rsidR="00DF452E" w:rsidRDefault="00DF452E" w:rsidP="00A67E0C"/>
        </w:tc>
        <w:tc>
          <w:tcPr>
            <w:tcW w:w="2551" w:type="dxa"/>
            <w:vMerge/>
          </w:tcPr>
          <w:p w:rsidR="00DF452E" w:rsidRDefault="00DF452E" w:rsidP="00A67E0C"/>
        </w:tc>
      </w:tr>
      <w:tr w:rsidR="008840E0" w:rsidRPr="00392B0C" w:rsidTr="00DB3903">
        <w:trPr>
          <w:trHeight w:val="1625"/>
        </w:trPr>
        <w:tc>
          <w:tcPr>
            <w:tcW w:w="2552" w:type="dxa"/>
          </w:tcPr>
          <w:p w:rsidR="008840E0" w:rsidRPr="006A006E" w:rsidRDefault="008840E0" w:rsidP="008A64B7">
            <w:pPr>
              <w:jc w:val="center"/>
              <w:rPr>
                <w:b/>
              </w:rPr>
            </w:pPr>
            <w:r w:rsidRPr="006A006E">
              <w:rPr>
                <w:b/>
              </w:rPr>
              <w:t xml:space="preserve">МДОУ </w:t>
            </w:r>
            <w:r w:rsidR="006A006E" w:rsidRPr="006A006E">
              <w:rPr>
                <w:b/>
              </w:rPr>
              <w:t>№</w:t>
            </w:r>
            <w:r w:rsidRPr="006A006E">
              <w:rPr>
                <w:b/>
              </w:rPr>
              <w:t xml:space="preserve">10 </w:t>
            </w:r>
            <w:r w:rsidR="006A006E" w:rsidRPr="006A006E">
              <w:rPr>
                <w:b/>
              </w:rPr>
              <w:t>«</w:t>
            </w:r>
            <w:proofErr w:type="spellStart"/>
            <w:r w:rsidR="006A006E" w:rsidRPr="006A006E">
              <w:rPr>
                <w:b/>
              </w:rPr>
              <w:t>Капитошка</w:t>
            </w:r>
            <w:proofErr w:type="spellEnd"/>
            <w:r w:rsidR="006A006E" w:rsidRPr="006A006E">
              <w:rPr>
                <w:b/>
              </w:rPr>
              <w:t xml:space="preserve">» </w:t>
            </w:r>
            <w:r w:rsidRPr="006A006E">
              <w:rPr>
                <w:b/>
              </w:rPr>
              <w:t>ЯМР</w:t>
            </w:r>
          </w:p>
        </w:tc>
        <w:tc>
          <w:tcPr>
            <w:tcW w:w="1985" w:type="dxa"/>
            <w:tcBorders>
              <w:top w:val="nil"/>
            </w:tcBorders>
          </w:tcPr>
          <w:p w:rsidR="008840E0" w:rsidRDefault="008840E0" w:rsidP="00DF452E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  <w:between w:val="single" w:sz="4" w:space="1" w:color="auto"/>
                <w:bar w:val="single" w:sz="4" w:color="auto"/>
              </w:pBdr>
            </w:pPr>
            <w:r>
              <w:t>Уборщик служебных помещений</w:t>
            </w:r>
          </w:p>
          <w:p w:rsidR="008840E0" w:rsidRDefault="008840E0" w:rsidP="00DF452E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  <w:between w:val="single" w:sz="4" w:space="1" w:color="auto"/>
                <w:bar w:val="single" w:sz="4" w:color="auto"/>
              </w:pBdr>
            </w:pPr>
            <w:r>
              <w:t>Старшая медицинская сестра</w:t>
            </w:r>
          </w:p>
          <w:p w:rsidR="008840E0" w:rsidRDefault="008840E0" w:rsidP="00DF452E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  <w:between w:val="single" w:sz="4" w:space="1" w:color="auto"/>
                <w:bar w:val="single" w:sz="4" w:color="auto"/>
              </w:pBdr>
            </w:pPr>
            <w:r>
              <w:t>Кухонный рабочий</w:t>
            </w:r>
          </w:p>
          <w:p w:rsidR="008840E0" w:rsidRPr="00392B0C" w:rsidRDefault="008840E0" w:rsidP="00DF452E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  <w:between w:val="single" w:sz="4" w:space="1" w:color="auto"/>
                <w:bar w:val="single" w:sz="4" w:color="auto"/>
              </w:pBdr>
            </w:pPr>
            <w:r>
              <w:t>Младший воспитатель</w:t>
            </w:r>
          </w:p>
        </w:tc>
        <w:tc>
          <w:tcPr>
            <w:tcW w:w="1401" w:type="dxa"/>
          </w:tcPr>
          <w:p w:rsidR="008840E0" w:rsidRDefault="008840E0" w:rsidP="00A67E0C">
            <w:r>
              <w:t>1</w:t>
            </w:r>
          </w:p>
          <w:p w:rsidR="00DF452E" w:rsidRDefault="00DF452E" w:rsidP="00A67E0C"/>
          <w:p w:rsidR="00DF452E" w:rsidRDefault="00DF452E" w:rsidP="00A67E0C"/>
          <w:p w:rsidR="00DF452E" w:rsidRDefault="00DF452E" w:rsidP="00A67E0C"/>
          <w:p w:rsidR="008840E0" w:rsidRDefault="008840E0" w:rsidP="00A67E0C">
            <w:r>
              <w:t>1</w:t>
            </w:r>
          </w:p>
          <w:p w:rsidR="008840E0" w:rsidRDefault="008840E0" w:rsidP="00A67E0C"/>
          <w:p w:rsidR="008840E0" w:rsidRDefault="008840E0" w:rsidP="00A67E0C"/>
          <w:p w:rsidR="008840E0" w:rsidRDefault="008840E0" w:rsidP="00A67E0C">
            <w:r>
              <w:t>1</w:t>
            </w:r>
          </w:p>
          <w:p w:rsidR="008840E0" w:rsidRDefault="008840E0" w:rsidP="00A67E0C"/>
          <w:p w:rsidR="008840E0" w:rsidRDefault="008840E0" w:rsidP="00A67E0C"/>
          <w:p w:rsidR="008840E0" w:rsidRPr="00392B0C" w:rsidRDefault="008840E0" w:rsidP="00A67E0C">
            <w:r>
              <w:t>1</w:t>
            </w:r>
          </w:p>
        </w:tc>
        <w:tc>
          <w:tcPr>
            <w:tcW w:w="1859" w:type="dxa"/>
            <w:gridSpan w:val="2"/>
          </w:tcPr>
          <w:p w:rsidR="008840E0" w:rsidRDefault="008840E0" w:rsidP="00A67E0C">
            <w:r>
              <w:t>1</w:t>
            </w:r>
            <w:r w:rsidR="008A64B7">
              <w:t xml:space="preserve"> ст.</w:t>
            </w:r>
          </w:p>
          <w:p w:rsidR="008840E0" w:rsidRDefault="008840E0" w:rsidP="00A67E0C"/>
          <w:p w:rsidR="00DF452E" w:rsidRDefault="00DF452E" w:rsidP="00A67E0C"/>
          <w:p w:rsidR="00DF452E" w:rsidRDefault="00DF452E" w:rsidP="00A67E0C"/>
          <w:p w:rsidR="008840E0" w:rsidRDefault="008840E0" w:rsidP="00A67E0C">
            <w:r>
              <w:t>1</w:t>
            </w:r>
            <w:r w:rsidR="008A64B7">
              <w:t xml:space="preserve"> ст.</w:t>
            </w:r>
          </w:p>
          <w:p w:rsidR="008840E0" w:rsidRDefault="008840E0" w:rsidP="00A67E0C"/>
          <w:p w:rsidR="00DF452E" w:rsidRDefault="00DF452E" w:rsidP="00A67E0C"/>
          <w:p w:rsidR="008840E0" w:rsidRDefault="008840E0" w:rsidP="00A67E0C">
            <w:r>
              <w:t>1.5</w:t>
            </w:r>
            <w:r w:rsidR="008A64B7">
              <w:t xml:space="preserve"> ст.</w:t>
            </w:r>
          </w:p>
          <w:p w:rsidR="008840E0" w:rsidRDefault="008840E0" w:rsidP="00A67E0C"/>
          <w:p w:rsidR="008840E0" w:rsidRDefault="008840E0" w:rsidP="00A67E0C"/>
          <w:p w:rsidR="008840E0" w:rsidRPr="00392B0C" w:rsidRDefault="008840E0" w:rsidP="00A67E0C">
            <w:r>
              <w:t>1.5</w:t>
            </w:r>
            <w:r w:rsidR="008A64B7">
              <w:t xml:space="preserve"> ст.</w:t>
            </w:r>
          </w:p>
        </w:tc>
        <w:tc>
          <w:tcPr>
            <w:tcW w:w="2126" w:type="dxa"/>
          </w:tcPr>
          <w:p w:rsidR="008840E0" w:rsidRPr="00392B0C" w:rsidRDefault="008A64B7" w:rsidP="00A67E0C">
            <w:r>
              <w:t>Ярославская обл., Ярославский р-он</w:t>
            </w:r>
            <w:r w:rsidR="006A006E">
              <w:t xml:space="preserve">, д. </w:t>
            </w:r>
            <w:proofErr w:type="spellStart"/>
            <w:r w:rsidR="006A006E">
              <w:t>Кузнечиха</w:t>
            </w:r>
            <w:proofErr w:type="spellEnd"/>
            <w:r w:rsidR="006A006E">
              <w:t xml:space="preserve">, ул. </w:t>
            </w:r>
            <w:r w:rsidR="008840E0">
              <w:t>Нефтяников</w:t>
            </w:r>
            <w:r w:rsidR="006A006E">
              <w:t>, д.</w:t>
            </w:r>
            <w:r w:rsidR="008840E0">
              <w:t xml:space="preserve"> 30</w:t>
            </w:r>
          </w:p>
        </w:tc>
        <w:tc>
          <w:tcPr>
            <w:tcW w:w="2410" w:type="dxa"/>
          </w:tcPr>
          <w:p w:rsidR="008A64B7" w:rsidRDefault="008A64B7" w:rsidP="00A67E0C">
            <w:r>
              <w:t xml:space="preserve">Заведующий </w:t>
            </w:r>
          </w:p>
          <w:p w:rsidR="00DF452E" w:rsidRDefault="008A64B7" w:rsidP="00A67E0C">
            <w:proofErr w:type="spellStart"/>
            <w:r>
              <w:t>Шаверина</w:t>
            </w:r>
            <w:proofErr w:type="spellEnd"/>
            <w:r>
              <w:t xml:space="preserve"> Анна Петровна, </w:t>
            </w:r>
          </w:p>
          <w:p w:rsidR="00DF452E" w:rsidRDefault="00DF452E" w:rsidP="00A67E0C">
            <w:r>
              <w:t>8-4852-</w:t>
            </w:r>
            <w:r w:rsidR="008A64B7">
              <w:t>679438</w:t>
            </w:r>
            <w:r w:rsidR="008840E0">
              <w:t xml:space="preserve">; </w:t>
            </w:r>
          </w:p>
          <w:p w:rsidR="008840E0" w:rsidRPr="00392B0C" w:rsidRDefault="00DF452E" w:rsidP="00A67E0C">
            <w:r>
              <w:t>8-4852-</w:t>
            </w:r>
            <w:r w:rsidR="008840E0">
              <w:t>679439</w:t>
            </w:r>
          </w:p>
        </w:tc>
        <w:tc>
          <w:tcPr>
            <w:tcW w:w="2551" w:type="dxa"/>
          </w:tcPr>
          <w:p w:rsidR="008840E0" w:rsidRPr="00392B0C" w:rsidRDefault="00237B52" w:rsidP="00A67E0C">
            <w:r>
              <w:t>Не предоставляе</w:t>
            </w:r>
            <w:r w:rsidR="008840E0">
              <w:t>тся</w:t>
            </w:r>
          </w:p>
        </w:tc>
      </w:tr>
      <w:tr w:rsidR="00C747C2" w:rsidRPr="00392B0C" w:rsidTr="00DB3903">
        <w:trPr>
          <w:trHeight w:val="624"/>
        </w:trPr>
        <w:tc>
          <w:tcPr>
            <w:tcW w:w="2552" w:type="dxa"/>
            <w:vMerge w:val="restart"/>
          </w:tcPr>
          <w:p w:rsidR="00C747C2" w:rsidRPr="006A006E" w:rsidRDefault="00C747C2" w:rsidP="008A64B7">
            <w:pPr>
              <w:jc w:val="center"/>
              <w:rPr>
                <w:b/>
              </w:rPr>
            </w:pPr>
            <w:r w:rsidRPr="006A006E">
              <w:rPr>
                <w:b/>
              </w:rPr>
              <w:t>МДОУ № 19 «Березка» ЯМР</w:t>
            </w:r>
          </w:p>
        </w:tc>
        <w:tc>
          <w:tcPr>
            <w:tcW w:w="1985" w:type="dxa"/>
          </w:tcPr>
          <w:p w:rsidR="00C747C2" w:rsidRPr="00392B0C" w:rsidRDefault="00C747C2" w:rsidP="00A67E0C">
            <w:r>
              <w:t xml:space="preserve">Музыкальный руководитель </w:t>
            </w:r>
          </w:p>
        </w:tc>
        <w:tc>
          <w:tcPr>
            <w:tcW w:w="1401" w:type="dxa"/>
          </w:tcPr>
          <w:p w:rsidR="00C747C2" w:rsidRPr="00392B0C" w:rsidRDefault="00C747C2" w:rsidP="00A67E0C">
            <w:r>
              <w:t>1</w:t>
            </w:r>
          </w:p>
        </w:tc>
        <w:tc>
          <w:tcPr>
            <w:tcW w:w="1859" w:type="dxa"/>
            <w:gridSpan w:val="2"/>
          </w:tcPr>
          <w:p w:rsidR="00C747C2" w:rsidRPr="00392B0C" w:rsidRDefault="008A64B7" w:rsidP="00A67E0C">
            <w:r>
              <w:t>1 ст.</w:t>
            </w:r>
          </w:p>
        </w:tc>
        <w:tc>
          <w:tcPr>
            <w:tcW w:w="2126" w:type="dxa"/>
            <w:vMerge w:val="restart"/>
          </w:tcPr>
          <w:p w:rsidR="00C747C2" w:rsidRPr="00392B0C" w:rsidRDefault="008A64B7" w:rsidP="00A67E0C">
            <w:r>
              <w:t>Ярославская обл., Ярославский р-он</w:t>
            </w:r>
            <w:r w:rsidR="00C747C2">
              <w:t>, п. Козьмодемьянск, ул. Центральная, д.38</w:t>
            </w:r>
          </w:p>
          <w:p w:rsidR="00C747C2" w:rsidRPr="00392B0C" w:rsidRDefault="00C747C2" w:rsidP="00A67E0C"/>
        </w:tc>
        <w:tc>
          <w:tcPr>
            <w:tcW w:w="2410" w:type="dxa"/>
            <w:vMerge w:val="restart"/>
          </w:tcPr>
          <w:p w:rsidR="00C747C2" w:rsidRDefault="00C747C2" w:rsidP="00A67E0C">
            <w:r>
              <w:t xml:space="preserve">Заведующий Воронина Елена Александровна, </w:t>
            </w:r>
          </w:p>
          <w:p w:rsidR="00C747C2" w:rsidRPr="00392B0C" w:rsidRDefault="00C747C2" w:rsidP="00C747C2">
            <w:r>
              <w:t>43-56-93</w:t>
            </w:r>
          </w:p>
        </w:tc>
        <w:tc>
          <w:tcPr>
            <w:tcW w:w="2551" w:type="dxa"/>
            <w:vMerge w:val="restart"/>
          </w:tcPr>
          <w:p w:rsidR="00C747C2" w:rsidRPr="00392B0C" w:rsidRDefault="00C747C2" w:rsidP="00A67E0C">
            <w:r>
              <w:t>Не предоставляется</w:t>
            </w:r>
          </w:p>
        </w:tc>
      </w:tr>
      <w:tr w:rsidR="00C747C2" w:rsidRPr="00392B0C" w:rsidTr="00DB3903">
        <w:trPr>
          <w:trHeight w:val="1133"/>
        </w:trPr>
        <w:tc>
          <w:tcPr>
            <w:tcW w:w="2552" w:type="dxa"/>
            <w:vMerge/>
          </w:tcPr>
          <w:p w:rsidR="00C747C2" w:rsidRDefault="00C747C2" w:rsidP="008A64B7">
            <w:pPr>
              <w:jc w:val="center"/>
            </w:pPr>
          </w:p>
        </w:tc>
        <w:tc>
          <w:tcPr>
            <w:tcW w:w="1985" w:type="dxa"/>
          </w:tcPr>
          <w:p w:rsidR="00C747C2" w:rsidRDefault="00C747C2" w:rsidP="00A67E0C">
            <w:r>
              <w:t>Старшая медицинская сестра</w:t>
            </w:r>
          </w:p>
        </w:tc>
        <w:tc>
          <w:tcPr>
            <w:tcW w:w="1401" w:type="dxa"/>
          </w:tcPr>
          <w:p w:rsidR="00C747C2" w:rsidRDefault="00C747C2" w:rsidP="00A67E0C">
            <w:r>
              <w:t>1</w:t>
            </w:r>
          </w:p>
        </w:tc>
        <w:tc>
          <w:tcPr>
            <w:tcW w:w="1859" w:type="dxa"/>
            <w:gridSpan w:val="2"/>
          </w:tcPr>
          <w:p w:rsidR="00C747C2" w:rsidRDefault="008A64B7" w:rsidP="00A67E0C">
            <w:r>
              <w:t>1 ст.</w:t>
            </w:r>
          </w:p>
        </w:tc>
        <w:tc>
          <w:tcPr>
            <w:tcW w:w="2126" w:type="dxa"/>
            <w:vMerge/>
          </w:tcPr>
          <w:p w:rsidR="00C747C2" w:rsidRDefault="00C747C2" w:rsidP="00A67E0C"/>
        </w:tc>
        <w:tc>
          <w:tcPr>
            <w:tcW w:w="2410" w:type="dxa"/>
            <w:vMerge/>
          </w:tcPr>
          <w:p w:rsidR="00C747C2" w:rsidRDefault="00C747C2" w:rsidP="00A67E0C"/>
        </w:tc>
        <w:tc>
          <w:tcPr>
            <w:tcW w:w="2551" w:type="dxa"/>
            <w:vMerge/>
          </w:tcPr>
          <w:p w:rsidR="00C747C2" w:rsidRDefault="00C747C2" w:rsidP="00A67E0C"/>
        </w:tc>
      </w:tr>
      <w:tr w:rsidR="003A1199" w:rsidRPr="00392B0C" w:rsidTr="00DB3903">
        <w:trPr>
          <w:trHeight w:val="1625"/>
        </w:trPr>
        <w:tc>
          <w:tcPr>
            <w:tcW w:w="2552" w:type="dxa"/>
          </w:tcPr>
          <w:p w:rsidR="003A1199" w:rsidRPr="006A006E" w:rsidRDefault="003A1199" w:rsidP="008A64B7">
            <w:pPr>
              <w:jc w:val="center"/>
              <w:rPr>
                <w:b/>
                <w:szCs w:val="20"/>
              </w:rPr>
            </w:pPr>
            <w:r w:rsidRPr="006A006E">
              <w:rPr>
                <w:b/>
                <w:szCs w:val="20"/>
              </w:rPr>
              <w:t xml:space="preserve">МОУ НШ </w:t>
            </w:r>
            <w:proofErr w:type="spellStart"/>
            <w:r w:rsidRPr="006A006E">
              <w:rPr>
                <w:b/>
                <w:szCs w:val="20"/>
              </w:rPr>
              <w:t>п.Заволжье</w:t>
            </w:r>
            <w:proofErr w:type="spellEnd"/>
            <w:r w:rsidRPr="006A006E">
              <w:rPr>
                <w:b/>
                <w:szCs w:val="20"/>
              </w:rPr>
              <w:t xml:space="preserve"> ЯМР</w:t>
            </w:r>
          </w:p>
        </w:tc>
        <w:tc>
          <w:tcPr>
            <w:tcW w:w="1985" w:type="dxa"/>
          </w:tcPr>
          <w:p w:rsidR="003A1199" w:rsidRDefault="00C747C2" w:rsidP="003A1199">
            <w:pPr>
              <w:rPr>
                <w:szCs w:val="20"/>
              </w:rPr>
            </w:pPr>
            <w:r>
              <w:rPr>
                <w:szCs w:val="20"/>
              </w:rPr>
              <w:t>П</w:t>
            </w:r>
            <w:r w:rsidR="003A1199">
              <w:rPr>
                <w:szCs w:val="20"/>
              </w:rPr>
              <w:t>едагог-психолог</w:t>
            </w:r>
          </w:p>
        </w:tc>
        <w:tc>
          <w:tcPr>
            <w:tcW w:w="1401" w:type="dxa"/>
          </w:tcPr>
          <w:p w:rsidR="003A1199" w:rsidRDefault="003A1199" w:rsidP="003A1199">
            <w:pPr>
              <w:rPr>
                <w:szCs w:val="20"/>
              </w:rPr>
            </w:pPr>
            <w:r>
              <w:rPr>
                <w:szCs w:val="20"/>
              </w:rPr>
              <w:t>1</w:t>
            </w:r>
          </w:p>
        </w:tc>
        <w:tc>
          <w:tcPr>
            <w:tcW w:w="1859" w:type="dxa"/>
            <w:gridSpan w:val="2"/>
          </w:tcPr>
          <w:p w:rsidR="003A1199" w:rsidRDefault="008A64B7" w:rsidP="003A1199">
            <w:pPr>
              <w:rPr>
                <w:szCs w:val="20"/>
              </w:rPr>
            </w:pPr>
            <w:r>
              <w:rPr>
                <w:szCs w:val="20"/>
              </w:rPr>
              <w:t>1 ст.</w:t>
            </w:r>
          </w:p>
        </w:tc>
        <w:tc>
          <w:tcPr>
            <w:tcW w:w="2126" w:type="dxa"/>
          </w:tcPr>
          <w:p w:rsidR="003A1199" w:rsidRDefault="008A64B7" w:rsidP="006A006E">
            <w:pPr>
              <w:rPr>
                <w:szCs w:val="20"/>
              </w:rPr>
            </w:pPr>
            <w:r>
              <w:t>Ярославская обл., Ярославский р-он</w:t>
            </w:r>
            <w:r w:rsidR="006A006E">
              <w:t>,</w:t>
            </w:r>
            <w:r w:rsidR="006A006E">
              <w:rPr>
                <w:szCs w:val="20"/>
              </w:rPr>
              <w:t xml:space="preserve"> </w:t>
            </w:r>
            <w:r w:rsidR="003A1199">
              <w:rPr>
                <w:szCs w:val="20"/>
              </w:rPr>
              <w:t>п.</w:t>
            </w:r>
            <w:r>
              <w:rPr>
                <w:szCs w:val="20"/>
              </w:rPr>
              <w:t xml:space="preserve"> </w:t>
            </w:r>
            <w:r w:rsidR="003A1199">
              <w:rPr>
                <w:szCs w:val="20"/>
              </w:rPr>
              <w:t xml:space="preserve">Заволжье, </w:t>
            </w:r>
            <w:r w:rsidR="006A006E">
              <w:rPr>
                <w:szCs w:val="20"/>
              </w:rPr>
              <w:t xml:space="preserve">д. </w:t>
            </w:r>
            <w:r w:rsidR="003A1199">
              <w:rPr>
                <w:szCs w:val="20"/>
              </w:rPr>
              <w:t>35</w:t>
            </w:r>
          </w:p>
        </w:tc>
        <w:tc>
          <w:tcPr>
            <w:tcW w:w="2410" w:type="dxa"/>
          </w:tcPr>
          <w:p w:rsidR="008A64B7" w:rsidRDefault="008A64B7" w:rsidP="003A1199">
            <w:pPr>
              <w:rPr>
                <w:szCs w:val="20"/>
              </w:rPr>
            </w:pPr>
            <w:r>
              <w:rPr>
                <w:szCs w:val="20"/>
              </w:rPr>
              <w:t xml:space="preserve">Директор </w:t>
            </w:r>
          </w:p>
          <w:p w:rsidR="003A1199" w:rsidRDefault="003A1199" w:rsidP="003A1199">
            <w:pPr>
              <w:rPr>
                <w:szCs w:val="20"/>
              </w:rPr>
            </w:pPr>
            <w:r>
              <w:rPr>
                <w:szCs w:val="20"/>
              </w:rPr>
              <w:t xml:space="preserve">Шишкина Елена Александровна, </w:t>
            </w:r>
          </w:p>
          <w:p w:rsidR="003A1199" w:rsidRDefault="003A1199" w:rsidP="003A1199">
            <w:pPr>
              <w:rPr>
                <w:szCs w:val="20"/>
              </w:rPr>
            </w:pPr>
            <w:r>
              <w:rPr>
                <w:szCs w:val="20"/>
              </w:rPr>
              <w:t>76-97-38</w:t>
            </w:r>
          </w:p>
        </w:tc>
        <w:tc>
          <w:tcPr>
            <w:tcW w:w="2551" w:type="dxa"/>
          </w:tcPr>
          <w:p w:rsidR="003A1199" w:rsidRDefault="00DF452E" w:rsidP="003A1199">
            <w:pPr>
              <w:rPr>
                <w:szCs w:val="20"/>
              </w:rPr>
            </w:pPr>
            <w:r>
              <w:rPr>
                <w:szCs w:val="20"/>
              </w:rPr>
              <w:t>Не предоставляется</w:t>
            </w:r>
          </w:p>
        </w:tc>
      </w:tr>
      <w:tr w:rsidR="003A1199" w:rsidRPr="00392B0C" w:rsidTr="00DB3903">
        <w:trPr>
          <w:trHeight w:val="1625"/>
        </w:trPr>
        <w:tc>
          <w:tcPr>
            <w:tcW w:w="2552" w:type="dxa"/>
          </w:tcPr>
          <w:p w:rsidR="003A1199" w:rsidRPr="006A006E" w:rsidRDefault="003A1199" w:rsidP="00A67E0C">
            <w:pPr>
              <w:jc w:val="center"/>
              <w:rPr>
                <w:b/>
                <w:lang w:eastAsia="en-US"/>
              </w:rPr>
            </w:pPr>
            <w:r w:rsidRPr="006A006E">
              <w:rPr>
                <w:b/>
                <w:lang w:eastAsia="en-US"/>
              </w:rPr>
              <w:t>МОУ</w:t>
            </w:r>
          </w:p>
          <w:p w:rsidR="003A1199" w:rsidRPr="006A006E" w:rsidRDefault="003A1199" w:rsidP="00A67E0C">
            <w:pPr>
              <w:jc w:val="center"/>
              <w:rPr>
                <w:b/>
                <w:lang w:eastAsia="en-US"/>
              </w:rPr>
            </w:pPr>
            <w:r w:rsidRPr="006A006E">
              <w:rPr>
                <w:b/>
                <w:lang w:eastAsia="en-US"/>
              </w:rPr>
              <w:t>Григорьевская СШ</w:t>
            </w:r>
          </w:p>
          <w:p w:rsidR="003A1199" w:rsidRPr="00392B0C" w:rsidRDefault="003A1199" w:rsidP="00A67E0C">
            <w:pPr>
              <w:jc w:val="center"/>
            </w:pPr>
            <w:r w:rsidRPr="006A006E">
              <w:rPr>
                <w:b/>
                <w:lang w:eastAsia="en-US"/>
              </w:rPr>
              <w:t>ЯМР</w:t>
            </w:r>
          </w:p>
        </w:tc>
        <w:tc>
          <w:tcPr>
            <w:tcW w:w="1985" w:type="dxa"/>
          </w:tcPr>
          <w:p w:rsidR="003A1199" w:rsidRPr="00392B0C" w:rsidRDefault="003A1199" w:rsidP="00A67E0C">
            <w:r>
              <w:t>Учитель английского языка</w:t>
            </w:r>
          </w:p>
        </w:tc>
        <w:tc>
          <w:tcPr>
            <w:tcW w:w="1417" w:type="dxa"/>
            <w:gridSpan w:val="2"/>
          </w:tcPr>
          <w:p w:rsidR="003A1199" w:rsidRPr="00392B0C" w:rsidRDefault="003A1199" w:rsidP="00A67E0C">
            <w:r>
              <w:t>1</w:t>
            </w:r>
          </w:p>
        </w:tc>
        <w:tc>
          <w:tcPr>
            <w:tcW w:w="1843" w:type="dxa"/>
          </w:tcPr>
          <w:p w:rsidR="003A1199" w:rsidRPr="00392B0C" w:rsidRDefault="008A64B7" w:rsidP="00A67E0C">
            <w:r>
              <w:t>30 ч.</w:t>
            </w:r>
          </w:p>
        </w:tc>
        <w:tc>
          <w:tcPr>
            <w:tcW w:w="2126" w:type="dxa"/>
          </w:tcPr>
          <w:p w:rsidR="003A1199" w:rsidRDefault="008A64B7" w:rsidP="006A006E">
            <w:pPr>
              <w:rPr>
                <w:lang w:eastAsia="en-US"/>
              </w:rPr>
            </w:pPr>
            <w:r>
              <w:t>Ярославская обл., Ярославский р-он</w:t>
            </w:r>
            <w:r w:rsidR="003A1199">
              <w:rPr>
                <w:lang w:eastAsia="en-US"/>
              </w:rPr>
              <w:t xml:space="preserve">, д. </w:t>
            </w:r>
            <w:proofErr w:type="spellStart"/>
            <w:r w:rsidR="006A006E">
              <w:rPr>
                <w:lang w:eastAsia="en-US"/>
              </w:rPr>
              <w:t>Григорьевское</w:t>
            </w:r>
            <w:proofErr w:type="spellEnd"/>
            <w:r w:rsidR="006A006E">
              <w:rPr>
                <w:lang w:eastAsia="en-US"/>
              </w:rPr>
              <w:t xml:space="preserve">, ул. Клубная, д. </w:t>
            </w:r>
            <w:r w:rsidR="003A1199">
              <w:rPr>
                <w:lang w:eastAsia="en-US"/>
              </w:rPr>
              <w:t>6</w:t>
            </w:r>
          </w:p>
          <w:p w:rsidR="003A1199" w:rsidRPr="00392B0C" w:rsidRDefault="003A1199" w:rsidP="00A67E0C"/>
        </w:tc>
        <w:tc>
          <w:tcPr>
            <w:tcW w:w="2410" w:type="dxa"/>
          </w:tcPr>
          <w:p w:rsidR="008A64B7" w:rsidRDefault="008A64B7" w:rsidP="00A67E0C">
            <w:r>
              <w:t xml:space="preserve">Директор </w:t>
            </w:r>
          </w:p>
          <w:p w:rsidR="003A1199" w:rsidRDefault="003A1199" w:rsidP="00A67E0C">
            <w:r>
              <w:t>Васильева Любовь Вадимовна</w:t>
            </w:r>
            <w:r w:rsidR="008A64B7">
              <w:t>,</w:t>
            </w:r>
          </w:p>
          <w:p w:rsidR="003A1199" w:rsidRPr="00392B0C" w:rsidRDefault="003A1199" w:rsidP="00A67E0C">
            <w:r>
              <w:t>89201419384</w:t>
            </w:r>
          </w:p>
        </w:tc>
        <w:tc>
          <w:tcPr>
            <w:tcW w:w="2551" w:type="dxa"/>
          </w:tcPr>
          <w:p w:rsidR="003A1199" w:rsidRPr="00392B0C" w:rsidRDefault="00DF452E" w:rsidP="00A67E0C">
            <w:r>
              <w:t>Не предоставляется</w:t>
            </w:r>
          </w:p>
        </w:tc>
      </w:tr>
      <w:tr w:rsidR="00DF452E" w:rsidRPr="00392B0C" w:rsidTr="00DB3903">
        <w:trPr>
          <w:trHeight w:val="567"/>
        </w:trPr>
        <w:tc>
          <w:tcPr>
            <w:tcW w:w="2552" w:type="dxa"/>
            <w:vMerge w:val="restart"/>
          </w:tcPr>
          <w:p w:rsidR="00DF452E" w:rsidRPr="006A006E" w:rsidRDefault="00DF452E" w:rsidP="008A64B7">
            <w:pPr>
              <w:jc w:val="center"/>
              <w:rPr>
                <w:b/>
              </w:rPr>
            </w:pPr>
            <w:r w:rsidRPr="006A006E">
              <w:rPr>
                <w:b/>
              </w:rPr>
              <w:t xml:space="preserve">МОУ </w:t>
            </w:r>
            <w:proofErr w:type="spellStart"/>
            <w:r w:rsidRPr="006A006E">
              <w:rPr>
                <w:b/>
              </w:rPr>
              <w:t>Ивняковская</w:t>
            </w:r>
            <w:proofErr w:type="spellEnd"/>
            <w:r w:rsidRPr="006A006E">
              <w:rPr>
                <w:b/>
              </w:rPr>
              <w:t xml:space="preserve"> СШ ЯМР</w:t>
            </w:r>
          </w:p>
          <w:p w:rsidR="00DF452E" w:rsidRDefault="00DF452E" w:rsidP="00A67E0C">
            <w:pPr>
              <w:jc w:val="center"/>
              <w:rPr>
                <w:lang w:eastAsia="en-US"/>
              </w:rPr>
            </w:pPr>
          </w:p>
        </w:tc>
        <w:tc>
          <w:tcPr>
            <w:tcW w:w="1985" w:type="dxa"/>
          </w:tcPr>
          <w:p w:rsidR="00DF452E" w:rsidRDefault="00DF452E" w:rsidP="00A67E0C">
            <w:r w:rsidRPr="0060202B">
              <w:t xml:space="preserve">Химия </w:t>
            </w:r>
          </w:p>
          <w:p w:rsidR="006A006E" w:rsidRDefault="006A006E" w:rsidP="00A67E0C"/>
        </w:tc>
        <w:tc>
          <w:tcPr>
            <w:tcW w:w="1417" w:type="dxa"/>
            <w:gridSpan w:val="2"/>
          </w:tcPr>
          <w:p w:rsidR="00DF452E" w:rsidRDefault="00DF452E" w:rsidP="00A67E0C">
            <w:r>
              <w:t>1</w:t>
            </w:r>
          </w:p>
        </w:tc>
        <w:tc>
          <w:tcPr>
            <w:tcW w:w="1843" w:type="dxa"/>
          </w:tcPr>
          <w:p w:rsidR="00DF452E" w:rsidRDefault="00DF452E" w:rsidP="00A67E0C">
            <w:r>
              <w:t>22,5</w:t>
            </w:r>
            <w:r w:rsidR="008A64B7">
              <w:t xml:space="preserve"> ч.</w:t>
            </w:r>
          </w:p>
        </w:tc>
        <w:tc>
          <w:tcPr>
            <w:tcW w:w="2126" w:type="dxa"/>
            <w:vMerge w:val="restart"/>
          </w:tcPr>
          <w:p w:rsidR="008A64B7" w:rsidRDefault="008A64B7" w:rsidP="006A006E">
            <w:r>
              <w:t>Ярославская обл., Ярославский р-он</w:t>
            </w:r>
            <w:r w:rsidR="00DF452E">
              <w:t>,</w:t>
            </w:r>
            <w:r>
              <w:t xml:space="preserve"> пос.</w:t>
            </w:r>
            <w:r w:rsidR="006A006E">
              <w:t xml:space="preserve"> Ивняки, </w:t>
            </w:r>
          </w:p>
          <w:p w:rsidR="00DF452E" w:rsidRDefault="006A006E" w:rsidP="006A006E">
            <w:pPr>
              <w:rPr>
                <w:lang w:eastAsia="en-US"/>
              </w:rPr>
            </w:pPr>
            <w:r>
              <w:t>ул. Луговая, 1а</w:t>
            </w:r>
          </w:p>
        </w:tc>
        <w:tc>
          <w:tcPr>
            <w:tcW w:w="2410" w:type="dxa"/>
            <w:vMerge w:val="restart"/>
          </w:tcPr>
          <w:p w:rsidR="00DF452E" w:rsidRDefault="00DF452E" w:rsidP="00DF452E">
            <w:r>
              <w:t xml:space="preserve">Заместитель директора по УВР, </w:t>
            </w:r>
            <w:proofErr w:type="spellStart"/>
            <w:r>
              <w:t>И.о</w:t>
            </w:r>
            <w:proofErr w:type="spellEnd"/>
            <w:r>
              <w:t>. директора</w:t>
            </w:r>
          </w:p>
          <w:p w:rsidR="00DF452E" w:rsidRDefault="00DF452E" w:rsidP="00DF452E">
            <w:r>
              <w:lastRenderedPageBreak/>
              <w:t>Тихомирова</w:t>
            </w:r>
            <w:r w:rsidR="008A64B7">
              <w:t xml:space="preserve"> Светлана Николаевна,</w:t>
            </w:r>
          </w:p>
          <w:p w:rsidR="00DF452E" w:rsidRDefault="00DF452E" w:rsidP="00DF452E">
            <w:r>
              <w:t>45-36-14</w:t>
            </w:r>
          </w:p>
          <w:p w:rsidR="00DF452E" w:rsidRDefault="00DF452E" w:rsidP="00A67E0C"/>
        </w:tc>
        <w:tc>
          <w:tcPr>
            <w:tcW w:w="2551" w:type="dxa"/>
            <w:vMerge w:val="restart"/>
          </w:tcPr>
          <w:p w:rsidR="00DF452E" w:rsidRDefault="00DF452E" w:rsidP="00A67E0C">
            <w:r>
              <w:lastRenderedPageBreak/>
              <w:t>Не предоставляется</w:t>
            </w:r>
          </w:p>
        </w:tc>
      </w:tr>
      <w:tr w:rsidR="00DF452E" w:rsidRPr="00392B0C" w:rsidTr="00DB3903">
        <w:trPr>
          <w:trHeight w:val="561"/>
        </w:trPr>
        <w:tc>
          <w:tcPr>
            <w:tcW w:w="2552" w:type="dxa"/>
            <w:vMerge/>
          </w:tcPr>
          <w:p w:rsidR="00DF452E" w:rsidRDefault="00DF452E" w:rsidP="00DF452E"/>
        </w:tc>
        <w:tc>
          <w:tcPr>
            <w:tcW w:w="1985" w:type="dxa"/>
          </w:tcPr>
          <w:p w:rsidR="00DF452E" w:rsidRDefault="00DF452E" w:rsidP="00DF452E">
            <w:r>
              <w:t>Математика</w:t>
            </w:r>
          </w:p>
        </w:tc>
        <w:tc>
          <w:tcPr>
            <w:tcW w:w="1417" w:type="dxa"/>
            <w:gridSpan w:val="2"/>
          </w:tcPr>
          <w:p w:rsidR="00DF452E" w:rsidRDefault="00DF452E" w:rsidP="00DF452E">
            <w:r>
              <w:t>1</w:t>
            </w:r>
          </w:p>
        </w:tc>
        <w:tc>
          <w:tcPr>
            <w:tcW w:w="1843" w:type="dxa"/>
          </w:tcPr>
          <w:p w:rsidR="00DF452E" w:rsidRDefault="00DF452E" w:rsidP="00DF452E">
            <w:r>
              <w:t>18</w:t>
            </w:r>
            <w:r w:rsidR="008A64B7">
              <w:t xml:space="preserve"> ч.</w:t>
            </w:r>
          </w:p>
        </w:tc>
        <w:tc>
          <w:tcPr>
            <w:tcW w:w="2126" w:type="dxa"/>
            <w:vMerge/>
          </w:tcPr>
          <w:p w:rsidR="00DF452E" w:rsidRDefault="00DF452E" w:rsidP="00DF452E">
            <w:pPr>
              <w:jc w:val="center"/>
            </w:pPr>
          </w:p>
        </w:tc>
        <w:tc>
          <w:tcPr>
            <w:tcW w:w="2410" w:type="dxa"/>
            <w:vMerge/>
          </w:tcPr>
          <w:p w:rsidR="00DF452E" w:rsidRDefault="00DF452E" w:rsidP="00DF452E"/>
        </w:tc>
        <w:tc>
          <w:tcPr>
            <w:tcW w:w="2551" w:type="dxa"/>
            <w:vMerge/>
          </w:tcPr>
          <w:p w:rsidR="00DF452E" w:rsidRDefault="00DF452E" w:rsidP="00DF452E"/>
        </w:tc>
      </w:tr>
      <w:tr w:rsidR="00DF452E" w:rsidRPr="00392B0C" w:rsidTr="00DB3903">
        <w:trPr>
          <w:trHeight w:val="654"/>
        </w:trPr>
        <w:tc>
          <w:tcPr>
            <w:tcW w:w="2552" w:type="dxa"/>
            <w:vMerge/>
          </w:tcPr>
          <w:p w:rsidR="00DF452E" w:rsidRDefault="00DF452E" w:rsidP="00DF452E"/>
        </w:tc>
        <w:tc>
          <w:tcPr>
            <w:tcW w:w="1985" w:type="dxa"/>
          </w:tcPr>
          <w:p w:rsidR="00DF452E" w:rsidRDefault="00DF452E" w:rsidP="00DF452E">
            <w:r>
              <w:t>Русский язык и литература</w:t>
            </w:r>
          </w:p>
        </w:tc>
        <w:tc>
          <w:tcPr>
            <w:tcW w:w="1417" w:type="dxa"/>
            <w:gridSpan w:val="2"/>
          </w:tcPr>
          <w:p w:rsidR="00DF452E" w:rsidRDefault="00DF452E" w:rsidP="00DF452E">
            <w:r>
              <w:t>1</w:t>
            </w:r>
          </w:p>
        </w:tc>
        <w:tc>
          <w:tcPr>
            <w:tcW w:w="1843" w:type="dxa"/>
          </w:tcPr>
          <w:p w:rsidR="00DF452E" w:rsidRDefault="00DF452E" w:rsidP="00DF452E">
            <w:r>
              <w:t>18</w:t>
            </w:r>
            <w:r w:rsidR="008A64B7">
              <w:t xml:space="preserve"> ч.</w:t>
            </w:r>
          </w:p>
        </w:tc>
        <w:tc>
          <w:tcPr>
            <w:tcW w:w="2126" w:type="dxa"/>
            <w:vMerge/>
          </w:tcPr>
          <w:p w:rsidR="00DF452E" w:rsidRDefault="00DF452E" w:rsidP="00DF452E">
            <w:pPr>
              <w:jc w:val="center"/>
            </w:pPr>
          </w:p>
        </w:tc>
        <w:tc>
          <w:tcPr>
            <w:tcW w:w="2410" w:type="dxa"/>
            <w:vMerge/>
          </w:tcPr>
          <w:p w:rsidR="00DF452E" w:rsidRDefault="00DF452E" w:rsidP="00DF452E"/>
        </w:tc>
        <w:tc>
          <w:tcPr>
            <w:tcW w:w="2551" w:type="dxa"/>
            <w:vMerge/>
          </w:tcPr>
          <w:p w:rsidR="00DF452E" w:rsidRDefault="00DF452E" w:rsidP="00DF452E"/>
        </w:tc>
      </w:tr>
      <w:tr w:rsidR="00DF452E" w:rsidRPr="00392B0C" w:rsidTr="00DB3903">
        <w:trPr>
          <w:trHeight w:val="835"/>
        </w:trPr>
        <w:tc>
          <w:tcPr>
            <w:tcW w:w="2552" w:type="dxa"/>
            <w:vMerge/>
          </w:tcPr>
          <w:p w:rsidR="00DF452E" w:rsidRDefault="00DF452E" w:rsidP="00DF452E"/>
        </w:tc>
        <w:tc>
          <w:tcPr>
            <w:tcW w:w="1985" w:type="dxa"/>
          </w:tcPr>
          <w:p w:rsidR="00DF452E" w:rsidRDefault="00DF452E" w:rsidP="00DF452E">
            <w:r>
              <w:t>Технология (мальчики)</w:t>
            </w:r>
          </w:p>
        </w:tc>
        <w:tc>
          <w:tcPr>
            <w:tcW w:w="1417" w:type="dxa"/>
            <w:gridSpan w:val="2"/>
          </w:tcPr>
          <w:p w:rsidR="00DF452E" w:rsidRDefault="00DF452E" w:rsidP="00DF452E">
            <w:r>
              <w:t>1</w:t>
            </w:r>
          </w:p>
        </w:tc>
        <w:tc>
          <w:tcPr>
            <w:tcW w:w="1843" w:type="dxa"/>
          </w:tcPr>
          <w:p w:rsidR="00DF452E" w:rsidRDefault="00DF452E" w:rsidP="00DF452E">
            <w:r>
              <w:t>18</w:t>
            </w:r>
            <w:r w:rsidR="008A64B7">
              <w:t xml:space="preserve"> ч.</w:t>
            </w:r>
          </w:p>
        </w:tc>
        <w:tc>
          <w:tcPr>
            <w:tcW w:w="2126" w:type="dxa"/>
            <w:vMerge/>
          </w:tcPr>
          <w:p w:rsidR="00DF452E" w:rsidRDefault="00DF452E" w:rsidP="00DF452E">
            <w:pPr>
              <w:jc w:val="center"/>
            </w:pPr>
          </w:p>
        </w:tc>
        <w:tc>
          <w:tcPr>
            <w:tcW w:w="2410" w:type="dxa"/>
            <w:vMerge/>
          </w:tcPr>
          <w:p w:rsidR="00DF452E" w:rsidRDefault="00DF452E" w:rsidP="00DF452E"/>
        </w:tc>
        <w:tc>
          <w:tcPr>
            <w:tcW w:w="2551" w:type="dxa"/>
            <w:vMerge/>
          </w:tcPr>
          <w:p w:rsidR="00DF452E" w:rsidRDefault="00DF452E" w:rsidP="00DF452E"/>
        </w:tc>
      </w:tr>
      <w:tr w:rsidR="00C747C2" w:rsidRPr="00392B0C" w:rsidTr="00DB3903">
        <w:trPr>
          <w:trHeight w:val="1625"/>
        </w:trPr>
        <w:tc>
          <w:tcPr>
            <w:tcW w:w="2552" w:type="dxa"/>
          </w:tcPr>
          <w:p w:rsidR="00C747C2" w:rsidRPr="00C747C2" w:rsidRDefault="00C747C2" w:rsidP="00C747C2">
            <w:pPr>
              <w:jc w:val="center"/>
              <w:rPr>
                <w:b/>
              </w:rPr>
            </w:pPr>
            <w:r w:rsidRPr="00C747C2">
              <w:rPr>
                <w:b/>
              </w:rPr>
              <w:t xml:space="preserve">МОУ </w:t>
            </w:r>
            <w:proofErr w:type="spellStart"/>
            <w:r w:rsidRPr="00C747C2">
              <w:rPr>
                <w:b/>
              </w:rPr>
              <w:t>Дубковская</w:t>
            </w:r>
            <w:proofErr w:type="spellEnd"/>
            <w:r w:rsidRPr="00C747C2">
              <w:rPr>
                <w:b/>
              </w:rPr>
              <w:t xml:space="preserve"> СШ ЯМР</w:t>
            </w:r>
          </w:p>
        </w:tc>
        <w:tc>
          <w:tcPr>
            <w:tcW w:w="1985" w:type="dxa"/>
          </w:tcPr>
          <w:p w:rsidR="00C747C2" w:rsidRPr="00392B0C" w:rsidRDefault="00C747C2" w:rsidP="00DB3903">
            <w:r>
              <w:t>Учитель физики</w:t>
            </w:r>
          </w:p>
        </w:tc>
        <w:tc>
          <w:tcPr>
            <w:tcW w:w="1417" w:type="dxa"/>
            <w:gridSpan w:val="2"/>
          </w:tcPr>
          <w:p w:rsidR="00C747C2" w:rsidRPr="00392B0C" w:rsidRDefault="00C747C2" w:rsidP="00DB3903">
            <w:r>
              <w:t>1</w:t>
            </w:r>
          </w:p>
        </w:tc>
        <w:tc>
          <w:tcPr>
            <w:tcW w:w="1843" w:type="dxa"/>
          </w:tcPr>
          <w:p w:rsidR="00C747C2" w:rsidRPr="00392B0C" w:rsidRDefault="00C747C2" w:rsidP="00DB3903">
            <w:r>
              <w:t>18 часов (1 ставка)</w:t>
            </w:r>
          </w:p>
        </w:tc>
        <w:tc>
          <w:tcPr>
            <w:tcW w:w="2126" w:type="dxa"/>
          </w:tcPr>
          <w:p w:rsidR="00C747C2" w:rsidRPr="00392B0C" w:rsidRDefault="008A64B7" w:rsidP="00DB3903">
            <w:r>
              <w:t>Ярославская обл., Ярославский р-он</w:t>
            </w:r>
            <w:r w:rsidR="00C747C2">
              <w:t>, п. Дубки ул. Школьная д.3</w:t>
            </w:r>
          </w:p>
        </w:tc>
        <w:tc>
          <w:tcPr>
            <w:tcW w:w="2410" w:type="dxa"/>
          </w:tcPr>
          <w:p w:rsidR="008A64B7" w:rsidRDefault="00C747C2" w:rsidP="00DB3903">
            <w:r>
              <w:t xml:space="preserve">Директор </w:t>
            </w:r>
          </w:p>
          <w:p w:rsidR="008A64B7" w:rsidRDefault="00C747C2" w:rsidP="00DB3903">
            <w:r>
              <w:t>Сухова Надежда Николаевна</w:t>
            </w:r>
            <w:r w:rsidR="008A64B7">
              <w:t>,</w:t>
            </w:r>
            <w:r>
              <w:t xml:space="preserve"> </w:t>
            </w:r>
          </w:p>
          <w:p w:rsidR="00C747C2" w:rsidRPr="00392B0C" w:rsidRDefault="00C747C2" w:rsidP="00DB3903">
            <w:r>
              <w:t>94-20-76</w:t>
            </w:r>
          </w:p>
        </w:tc>
        <w:tc>
          <w:tcPr>
            <w:tcW w:w="2551" w:type="dxa"/>
          </w:tcPr>
          <w:p w:rsidR="00C747C2" w:rsidRPr="00392B0C" w:rsidRDefault="00C747C2" w:rsidP="00DB3903">
            <w:r>
              <w:t>Не предоставляется</w:t>
            </w:r>
          </w:p>
        </w:tc>
      </w:tr>
      <w:tr w:rsidR="00C747C2" w:rsidRPr="00392B0C" w:rsidTr="00DB3903">
        <w:trPr>
          <w:trHeight w:val="835"/>
        </w:trPr>
        <w:tc>
          <w:tcPr>
            <w:tcW w:w="2552" w:type="dxa"/>
            <w:vMerge w:val="restart"/>
          </w:tcPr>
          <w:p w:rsidR="00C747C2" w:rsidRPr="00C747C2" w:rsidRDefault="00C747C2" w:rsidP="00C747C2">
            <w:pPr>
              <w:jc w:val="center"/>
              <w:rPr>
                <w:b/>
              </w:rPr>
            </w:pPr>
            <w:r w:rsidRPr="00C747C2">
              <w:rPr>
                <w:b/>
              </w:rPr>
              <w:t xml:space="preserve">МОУ </w:t>
            </w:r>
            <w:proofErr w:type="spellStart"/>
            <w:r w:rsidRPr="00C747C2">
              <w:rPr>
                <w:b/>
              </w:rPr>
              <w:t>Кузнечихинская</w:t>
            </w:r>
            <w:proofErr w:type="spellEnd"/>
            <w:r w:rsidRPr="00C747C2">
              <w:rPr>
                <w:b/>
              </w:rPr>
              <w:t xml:space="preserve"> СШ ЯМР</w:t>
            </w:r>
          </w:p>
        </w:tc>
        <w:tc>
          <w:tcPr>
            <w:tcW w:w="1985" w:type="dxa"/>
          </w:tcPr>
          <w:p w:rsidR="00C747C2" w:rsidRPr="00392B0C" w:rsidRDefault="00C747C2" w:rsidP="00C747C2">
            <w:r>
              <w:t>Учитель русского языка и литературы</w:t>
            </w:r>
          </w:p>
        </w:tc>
        <w:tc>
          <w:tcPr>
            <w:tcW w:w="1417" w:type="dxa"/>
            <w:gridSpan w:val="2"/>
          </w:tcPr>
          <w:p w:rsidR="00C747C2" w:rsidRPr="00392B0C" w:rsidRDefault="00C747C2" w:rsidP="00C747C2">
            <w:r>
              <w:t>1</w:t>
            </w:r>
          </w:p>
        </w:tc>
        <w:tc>
          <w:tcPr>
            <w:tcW w:w="1843" w:type="dxa"/>
          </w:tcPr>
          <w:p w:rsidR="00C747C2" w:rsidRPr="00392B0C" w:rsidRDefault="00C747C2" w:rsidP="00C747C2">
            <w:r>
              <w:t>1.5 ставки</w:t>
            </w:r>
          </w:p>
        </w:tc>
        <w:tc>
          <w:tcPr>
            <w:tcW w:w="2126" w:type="dxa"/>
            <w:vMerge w:val="restart"/>
          </w:tcPr>
          <w:p w:rsidR="00C747C2" w:rsidRPr="00392B0C" w:rsidRDefault="008A64B7" w:rsidP="00C747C2">
            <w:r>
              <w:t>Ярославская обл., Ярославский р-он</w:t>
            </w:r>
            <w:r w:rsidR="00C747C2">
              <w:t xml:space="preserve">, д. </w:t>
            </w:r>
            <w:proofErr w:type="spellStart"/>
            <w:r w:rsidR="00C747C2">
              <w:t>Кузнечиха</w:t>
            </w:r>
            <w:proofErr w:type="spellEnd"/>
            <w:r w:rsidR="00C747C2">
              <w:t>, ул. Центральная, д. 34</w:t>
            </w:r>
          </w:p>
          <w:p w:rsidR="00C747C2" w:rsidRPr="00392B0C" w:rsidRDefault="00C747C2" w:rsidP="00C747C2"/>
        </w:tc>
        <w:tc>
          <w:tcPr>
            <w:tcW w:w="2410" w:type="dxa"/>
            <w:vMerge w:val="restart"/>
          </w:tcPr>
          <w:p w:rsidR="008A64B7" w:rsidRDefault="008A64B7" w:rsidP="00C747C2">
            <w:r>
              <w:t xml:space="preserve">Директор </w:t>
            </w:r>
          </w:p>
          <w:p w:rsidR="008A64B7" w:rsidRDefault="00C747C2" w:rsidP="00C747C2">
            <w:proofErr w:type="spellStart"/>
            <w:r>
              <w:t>Уваева</w:t>
            </w:r>
            <w:proofErr w:type="spellEnd"/>
            <w:r>
              <w:t xml:space="preserve"> Евгения Александровна, </w:t>
            </w:r>
          </w:p>
          <w:p w:rsidR="00C747C2" w:rsidRPr="00392B0C" w:rsidRDefault="00C747C2" w:rsidP="00C747C2">
            <w:r>
              <w:t>76-12-01, 89011720513</w:t>
            </w:r>
          </w:p>
          <w:p w:rsidR="00C747C2" w:rsidRDefault="00C747C2" w:rsidP="00C747C2"/>
          <w:p w:rsidR="00DB3903" w:rsidRPr="00392B0C" w:rsidRDefault="00DB3903" w:rsidP="00C747C2">
            <w:r w:rsidRPr="00832E37">
              <w:rPr>
                <w:highlight w:val="yellow"/>
              </w:rPr>
              <w:t>Готовы принять студентов 5-ых курсов</w:t>
            </w:r>
          </w:p>
        </w:tc>
        <w:tc>
          <w:tcPr>
            <w:tcW w:w="2551" w:type="dxa"/>
            <w:vMerge w:val="restart"/>
          </w:tcPr>
          <w:p w:rsidR="00C747C2" w:rsidRPr="00392B0C" w:rsidRDefault="00C747C2" w:rsidP="00C747C2">
            <w:r>
              <w:t>Не предоставляются</w:t>
            </w:r>
          </w:p>
          <w:p w:rsidR="00C747C2" w:rsidRPr="00392B0C" w:rsidRDefault="00C747C2" w:rsidP="00C747C2"/>
        </w:tc>
      </w:tr>
      <w:tr w:rsidR="00C747C2" w:rsidRPr="00392B0C" w:rsidTr="00DB3903">
        <w:trPr>
          <w:trHeight w:val="418"/>
        </w:trPr>
        <w:tc>
          <w:tcPr>
            <w:tcW w:w="2552" w:type="dxa"/>
            <w:vMerge/>
          </w:tcPr>
          <w:p w:rsidR="00C747C2" w:rsidRDefault="00C747C2" w:rsidP="00C747C2"/>
        </w:tc>
        <w:tc>
          <w:tcPr>
            <w:tcW w:w="1985" w:type="dxa"/>
          </w:tcPr>
          <w:p w:rsidR="00C747C2" w:rsidRPr="00392B0C" w:rsidRDefault="00C747C2" w:rsidP="00C747C2">
            <w:r>
              <w:t>Учитель математики</w:t>
            </w:r>
          </w:p>
        </w:tc>
        <w:tc>
          <w:tcPr>
            <w:tcW w:w="1417" w:type="dxa"/>
            <w:gridSpan w:val="2"/>
          </w:tcPr>
          <w:p w:rsidR="00C747C2" w:rsidRPr="00392B0C" w:rsidRDefault="00C747C2" w:rsidP="00C747C2">
            <w:r>
              <w:t>1</w:t>
            </w:r>
          </w:p>
        </w:tc>
        <w:tc>
          <w:tcPr>
            <w:tcW w:w="1843" w:type="dxa"/>
          </w:tcPr>
          <w:p w:rsidR="00C747C2" w:rsidRPr="00392B0C" w:rsidRDefault="00C747C2" w:rsidP="00C747C2">
            <w:r>
              <w:t>1.5 ставки</w:t>
            </w:r>
          </w:p>
        </w:tc>
        <w:tc>
          <w:tcPr>
            <w:tcW w:w="2126" w:type="dxa"/>
            <w:vMerge/>
          </w:tcPr>
          <w:p w:rsidR="00C747C2" w:rsidRDefault="00C747C2" w:rsidP="00C747C2"/>
        </w:tc>
        <w:tc>
          <w:tcPr>
            <w:tcW w:w="2410" w:type="dxa"/>
            <w:vMerge/>
          </w:tcPr>
          <w:p w:rsidR="00C747C2" w:rsidRDefault="00C747C2" w:rsidP="00C747C2"/>
        </w:tc>
        <w:tc>
          <w:tcPr>
            <w:tcW w:w="2551" w:type="dxa"/>
            <w:vMerge/>
          </w:tcPr>
          <w:p w:rsidR="00C747C2" w:rsidRDefault="00C747C2" w:rsidP="00C747C2"/>
        </w:tc>
      </w:tr>
      <w:tr w:rsidR="00C747C2" w:rsidRPr="00392B0C" w:rsidTr="00DB3903">
        <w:trPr>
          <w:trHeight w:val="835"/>
        </w:trPr>
        <w:tc>
          <w:tcPr>
            <w:tcW w:w="2552" w:type="dxa"/>
            <w:vMerge/>
          </w:tcPr>
          <w:p w:rsidR="00C747C2" w:rsidRDefault="00C747C2" w:rsidP="00C747C2"/>
        </w:tc>
        <w:tc>
          <w:tcPr>
            <w:tcW w:w="1985" w:type="dxa"/>
          </w:tcPr>
          <w:p w:rsidR="00C747C2" w:rsidRPr="00392B0C" w:rsidRDefault="00C747C2" w:rsidP="00C747C2">
            <w:r>
              <w:t>Учитель английского языка</w:t>
            </w:r>
          </w:p>
        </w:tc>
        <w:tc>
          <w:tcPr>
            <w:tcW w:w="1417" w:type="dxa"/>
            <w:gridSpan w:val="2"/>
          </w:tcPr>
          <w:p w:rsidR="00C747C2" w:rsidRPr="00392B0C" w:rsidRDefault="00C747C2" w:rsidP="00C747C2">
            <w:r>
              <w:t>1</w:t>
            </w:r>
          </w:p>
        </w:tc>
        <w:tc>
          <w:tcPr>
            <w:tcW w:w="1843" w:type="dxa"/>
          </w:tcPr>
          <w:p w:rsidR="00C747C2" w:rsidRPr="00392B0C" w:rsidRDefault="00C747C2" w:rsidP="00C747C2">
            <w:r>
              <w:t>1.5 ставки</w:t>
            </w:r>
          </w:p>
        </w:tc>
        <w:tc>
          <w:tcPr>
            <w:tcW w:w="2126" w:type="dxa"/>
            <w:vMerge/>
          </w:tcPr>
          <w:p w:rsidR="00C747C2" w:rsidRDefault="00C747C2" w:rsidP="00C747C2"/>
        </w:tc>
        <w:tc>
          <w:tcPr>
            <w:tcW w:w="2410" w:type="dxa"/>
            <w:vMerge/>
          </w:tcPr>
          <w:p w:rsidR="00C747C2" w:rsidRDefault="00C747C2" w:rsidP="00C747C2"/>
        </w:tc>
        <w:tc>
          <w:tcPr>
            <w:tcW w:w="2551" w:type="dxa"/>
            <w:vMerge/>
          </w:tcPr>
          <w:p w:rsidR="00C747C2" w:rsidRDefault="00C747C2" w:rsidP="00C747C2"/>
        </w:tc>
      </w:tr>
      <w:tr w:rsidR="00C747C2" w:rsidRPr="00392B0C" w:rsidTr="00DB3903">
        <w:trPr>
          <w:trHeight w:val="566"/>
        </w:trPr>
        <w:tc>
          <w:tcPr>
            <w:tcW w:w="2552" w:type="dxa"/>
            <w:vMerge/>
          </w:tcPr>
          <w:p w:rsidR="00C747C2" w:rsidRDefault="00C747C2" w:rsidP="00C747C2"/>
        </w:tc>
        <w:tc>
          <w:tcPr>
            <w:tcW w:w="1985" w:type="dxa"/>
          </w:tcPr>
          <w:p w:rsidR="00C747C2" w:rsidRPr="00392B0C" w:rsidRDefault="00C747C2" w:rsidP="00C747C2">
            <w:r>
              <w:t>Учитель географии</w:t>
            </w:r>
          </w:p>
        </w:tc>
        <w:tc>
          <w:tcPr>
            <w:tcW w:w="1417" w:type="dxa"/>
            <w:gridSpan w:val="2"/>
          </w:tcPr>
          <w:p w:rsidR="00C747C2" w:rsidRPr="00392B0C" w:rsidRDefault="00C747C2" w:rsidP="00C747C2">
            <w:r>
              <w:t>1</w:t>
            </w:r>
          </w:p>
        </w:tc>
        <w:tc>
          <w:tcPr>
            <w:tcW w:w="1843" w:type="dxa"/>
          </w:tcPr>
          <w:p w:rsidR="00C747C2" w:rsidRPr="00392B0C" w:rsidRDefault="00C747C2" w:rsidP="00C747C2">
            <w:proofErr w:type="gramStart"/>
            <w:r>
              <w:t>2  ставки</w:t>
            </w:r>
            <w:proofErr w:type="gramEnd"/>
          </w:p>
        </w:tc>
        <w:tc>
          <w:tcPr>
            <w:tcW w:w="2126" w:type="dxa"/>
            <w:vMerge/>
          </w:tcPr>
          <w:p w:rsidR="00C747C2" w:rsidRDefault="00C747C2" w:rsidP="00C747C2"/>
        </w:tc>
        <w:tc>
          <w:tcPr>
            <w:tcW w:w="2410" w:type="dxa"/>
            <w:vMerge/>
          </w:tcPr>
          <w:p w:rsidR="00C747C2" w:rsidRDefault="00C747C2" w:rsidP="00C747C2"/>
        </w:tc>
        <w:tc>
          <w:tcPr>
            <w:tcW w:w="2551" w:type="dxa"/>
            <w:vMerge/>
          </w:tcPr>
          <w:p w:rsidR="00C747C2" w:rsidRDefault="00C747C2" w:rsidP="00C747C2"/>
        </w:tc>
      </w:tr>
      <w:tr w:rsidR="00C747C2" w:rsidRPr="00392B0C" w:rsidTr="00DB3903">
        <w:trPr>
          <w:trHeight w:val="835"/>
        </w:trPr>
        <w:tc>
          <w:tcPr>
            <w:tcW w:w="2552" w:type="dxa"/>
            <w:vMerge/>
          </w:tcPr>
          <w:p w:rsidR="00C747C2" w:rsidRDefault="00C747C2" w:rsidP="00C747C2"/>
        </w:tc>
        <w:tc>
          <w:tcPr>
            <w:tcW w:w="1985" w:type="dxa"/>
          </w:tcPr>
          <w:p w:rsidR="00C747C2" w:rsidRPr="00392B0C" w:rsidRDefault="00C747C2" w:rsidP="00C747C2">
            <w:r>
              <w:t>Учитель начальных классов</w:t>
            </w:r>
          </w:p>
        </w:tc>
        <w:tc>
          <w:tcPr>
            <w:tcW w:w="1417" w:type="dxa"/>
            <w:gridSpan w:val="2"/>
          </w:tcPr>
          <w:p w:rsidR="00C747C2" w:rsidRPr="00392B0C" w:rsidRDefault="00C747C2" w:rsidP="00C747C2">
            <w:r>
              <w:t>2</w:t>
            </w:r>
          </w:p>
        </w:tc>
        <w:tc>
          <w:tcPr>
            <w:tcW w:w="1843" w:type="dxa"/>
          </w:tcPr>
          <w:p w:rsidR="00C747C2" w:rsidRPr="00392B0C" w:rsidRDefault="00C747C2" w:rsidP="00C747C2">
            <w:r>
              <w:t>3 ставки</w:t>
            </w:r>
          </w:p>
        </w:tc>
        <w:tc>
          <w:tcPr>
            <w:tcW w:w="2126" w:type="dxa"/>
            <w:vMerge/>
          </w:tcPr>
          <w:p w:rsidR="00C747C2" w:rsidRDefault="00C747C2" w:rsidP="00C747C2"/>
        </w:tc>
        <w:tc>
          <w:tcPr>
            <w:tcW w:w="2410" w:type="dxa"/>
            <w:vMerge/>
          </w:tcPr>
          <w:p w:rsidR="00C747C2" w:rsidRDefault="00C747C2" w:rsidP="00C747C2"/>
        </w:tc>
        <w:tc>
          <w:tcPr>
            <w:tcW w:w="2551" w:type="dxa"/>
            <w:vMerge/>
          </w:tcPr>
          <w:p w:rsidR="00C747C2" w:rsidRDefault="00C747C2" w:rsidP="00C747C2"/>
        </w:tc>
      </w:tr>
      <w:tr w:rsidR="00C747C2" w:rsidRPr="00392B0C" w:rsidTr="00DB3903">
        <w:trPr>
          <w:trHeight w:val="835"/>
        </w:trPr>
        <w:tc>
          <w:tcPr>
            <w:tcW w:w="2552" w:type="dxa"/>
            <w:vMerge/>
          </w:tcPr>
          <w:p w:rsidR="00C747C2" w:rsidRDefault="00C747C2" w:rsidP="00C747C2"/>
        </w:tc>
        <w:tc>
          <w:tcPr>
            <w:tcW w:w="1985" w:type="dxa"/>
          </w:tcPr>
          <w:p w:rsidR="00C747C2" w:rsidRPr="00392B0C" w:rsidRDefault="00C747C2" w:rsidP="00C747C2">
            <w:r>
              <w:t>Учитель дефектолог</w:t>
            </w:r>
          </w:p>
        </w:tc>
        <w:tc>
          <w:tcPr>
            <w:tcW w:w="1417" w:type="dxa"/>
            <w:gridSpan w:val="2"/>
          </w:tcPr>
          <w:p w:rsidR="00C747C2" w:rsidRPr="00392B0C" w:rsidRDefault="00C747C2" w:rsidP="00C747C2">
            <w:r>
              <w:t>1</w:t>
            </w:r>
          </w:p>
        </w:tc>
        <w:tc>
          <w:tcPr>
            <w:tcW w:w="1843" w:type="dxa"/>
          </w:tcPr>
          <w:p w:rsidR="00C747C2" w:rsidRPr="00392B0C" w:rsidRDefault="00C747C2" w:rsidP="00C747C2">
            <w:r>
              <w:t>1 ставка</w:t>
            </w:r>
          </w:p>
        </w:tc>
        <w:tc>
          <w:tcPr>
            <w:tcW w:w="2126" w:type="dxa"/>
            <w:vMerge/>
          </w:tcPr>
          <w:p w:rsidR="00C747C2" w:rsidRDefault="00C747C2" w:rsidP="00C747C2"/>
        </w:tc>
        <w:tc>
          <w:tcPr>
            <w:tcW w:w="2410" w:type="dxa"/>
            <w:vMerge/>
          </w:tcPr>
          <w:p w:rsidR="00C747C2" w:rsidRDefault="00C747C2" w:rsidP="00C747C2"/>
        </w:tc>
        <w:tc>
          <w:tcPr>
            <w:tcW w:w="2551" w:type="dxa"/>
            <w:vMerge/>
          </w:tcPr>
          <w:p w:rsidR="00C747C2" w:rsidRDefault="00C747C2" w:rsidP="00C747C2"/>
        </w:tc>
      </w:tr>
      <w:tr w:rsidR="00C747C2" w:rsidRPr="00392B0C" w:rsidTr="00DB3903">
        <w:trPr>
          <w:trHeight w:val="835"/>
        </w:trPr>
        <w:tc>
          <w:tcPr>
            <w:tcW w:w="2552" w:type="dxa"/>
            <w:vMerge/>
          </w:tcPr>
          <w:p w:rsidR="00C747C2" w:rsidRDefault="00C747C2" w:rsidP="00C747C2"/>
        </w:tc>
        <w:tc>
          <w:tcPr>
            <w:tcW w:w="1985" w:type="dxa"/>
          </w:tcPr>
          <w:p w:rsidR="00C747C2" w:rsidRPr="00392B0C" w:rsidRDefault="00C747C2" w:rsidP="00C747C2">
            <w:r>
              <w:t>педагог-психолог</w:t>
            </w:r>
          </w:p>
        </w:tc>
        <w:tc>
          <w:tcPr>
            <w:tcW w:w="1417" w:type="dxa"/>
            <w:gridSpan w:val="2"/>
          </w:tcPr>
          <w:p w:rsidR="00C747C2" w:rsidRPr="00392B0C" w:rsidRDefault="00C747C2" w:rsidP="00C747C2">
            <w:r>
              <w:t>1</w:t>
            </w:r>
          </w:p>
        </w:tc>
        <w:tc>
          <w:tcPr>
            <w:tcW w:w="1843" w:type="dxa"/>
          </w:tcPr>
          <w:p w:rsidR="00C747C2" w:rsidRPr="00392B0C" w:rsidRDefault="00C747C2" w:rsidP="00C747C2">
            <w:r w:rsidRPr="00D20500">
              <w:t>1 ставка</w:t>
            </w:r>
          </w:p>
        </w:tc>
        <w:tc>
          <w:tcPr>
            <w:tcW w:w="2126" w:type="dxa"/>
            <w:vMerge/>
          </w:tcPr>
          <w:p w:rsidR="00C747C2" w:rsidRDefault="00C747C2" w:rsidP="00C747C2"/>
        </w:tc>
        <w:tc>
          <w:tcPr>
            <w:tcW w:w="2410" w:type="dxa"/>
            <w:vMerge/>
          </w:tcPr>
          <w:p w:rsidR="00C747C2" w:rsidRDefault="00C747C2" w:rsidP="00C747C2"/>
        </w:tc>
        <w:tc>
          <w:tcPr>
            <w:tcW w:w="2551" w:type="dxa"/>
            <w:vMerge/>
          </w:tcPr>
          <w:p w:rsidR="00C747C2" w:rsidRDefault="00C747C2" w:rsidP="00C747C2"/>
        </w:tc>
      </w:tr>
      <w:tr w:rsidR="006D1247" w:rsidRPr="00392B0C" w:rsidTr="00DB3903">
        <w:trPr>
          <w:trHeight w:val="696"/>
        </w:trPr>
        <w:tc>
          <w:tcPr>
            <w:tcW w:w="2552" w:type="dxa"/>
            <w:vMerge w:val="restart"/>
          </w:tcPr>
          <w:p w:rsidR="006D1247" w:rsidRPr="006D1247" w:rsidRDefault="006D1247" w:rsidP="006D1247">
            <w:pPr>
              <w:jc w:val="center"/>
              <w:rPr>
                <w:b/>
              </w:rPr>
            </w:pPr>
            <w:r w:rsidRPr="006D1247">
              <w:rPr>
                <w:b/>
              </w:rPr>
              <w:t xml:space="preserve">МОУ </w:t>
            </w:r>
            <w:proofErr w:type="spellStart"/>
            <w:r w:rsidRPr="006D1247">
              <w:rPr>
                <w:b/>
              </w:rPr>
              <w:t>Мордвиновская</w:t>
            </w:r>
            <w:proofErr w:type="spellEnd"/>
            <w:r w:rsidRPr="006D1247">
              <w:rPr>
                <w:b/>
              </w:rPr>
              <w:t xml:space="preserve"> СШ ЯМР</w:t>
            </w:r>
          </w:p>
          <w:p w:rsidR="006D1247" w:rsidRPr="00392B0C" w:rsidRDefault="006D1247" w:rsidP="00DB3903"/>
        </w:tc>
        <w:tc>
          <w:tcPr>
            <w:tcW w:w="1985" w:type="dxa"/>
          </w:tcPr>
          <w:p w:rsidR="006D1247" w:rsidRPr="00392B0C" w:rsidRDefault="006D1247" w:rsidP="00DB3903">
            <w:r>
              <w:t>Учитель начальных классов</w:t>
            </w:r>
          </w:p>
        </w:tc>
        <w:tc>
          <w:tcPr>
            <w:tcW w:w="1417" w:type="dxa"/>
            <w:gridSpan w:val="2"/>
          </w:tcPr>
          <w:p w:rsidR="006D1247" w:rsidRPr="00392B0C" w:rsidRDefault="006D1247" w:rsidP="00DB3903">
            <w:r>
              <w:t>1</w:t>
            </w:r>
          </w:p>
        </w:tc>
        <w:tc>
          <w:tcPr>
            <w:tcW w:w="1843" w:type="dxa"/>
          </w:tcPr>
          <w:p w:rsidR="006D1247" w:rsidRPr="00392B0C" w:rsidRDefault="006D1247" w:rsidP="00DB3903">
            <w:r>
              <w:t>21</w:t>
            </w:r>
            <w:r w:rsidR="008A64B7">
              <w:t xml:space="preserve"> </w:t>
            </w:r>
            <w:r>
              <w:t>ч</w:t>
            </w:r>
            <w:r w:rsidR="008A64B7">
              <w:t xml:space="preserve">. </w:t>
            </w:r>
            <w:r>
              <w:t>+ классное руководство</w:t>
            </w:r>
          </w:p>
        </w:tc>
        <w:tc>
          <w:tcPr>
            <w:tcW w:w="2126" w:type="dxa"/>
            <w:vMerge w:val="restart"/>
          </w:tcPr>
          <w:p w:rsidR="006D1247" w:rsidRPr="00392B0C" w:rsidRDefault="006D1247" w:rsidP="00DB3903">
            <w:r>
              <w:t xml:space="preserve">Ярославская обл., Ярославский р-он, д. </w:t>
            </w:r>
            <w:proofErr w:type="spellStart"/>
            <w:r>
              <w:t>Мордвиново</w:t>
            </w:r>
            <w:proofErr w:type="spellEnd"/>
            <w:r>
              <w:t>, ул. Школьная, д.10</w:t>
            </w:r>
          </w:p>
        </w:tc>
        <w:tc>
          <w:tcPr>
            <w:tcW w:w="2410" w:type="dxa"/>
            <w:vMerge w:val="restart"/>
          </w:tcPr>
          <w:p w:rsidR="008A64B7" w:rsidRDefault="008A64B7" w:rsidP="00DB3903">
            <w:r>
              <w:t xml:space="preserve">Директор </w:t>
            </w:r>
          </w:p>
          <w:p w:rsidR="006D1247" w:rsidRDefault="006D1247" w:rsidP="00DB3903">
            <w:r>
              <w:t>Сахарова Оксана Владимировна,</w:t>
            </w:r>
          </w:p>
          <w:p w:rsidR="006D1247" w:rsidRDefault="006D1247" w:rsidP="00DB3903">
            <w:r>
              <w:t>43-52-16,</w:t>
            </w:r>
          </w:p>
          <w:p w:rsidR="006D1247" w:rsidRPr="00392B0C" w:rsidRDefault="006D1247" w:rsidP="00DB3903">
            <w:r>
              <w:t>8(910)971-81-67</w:t>
            </w:r>
          </w:p>
          <w:p w:rsidR="006D1247" w:rsidRPr="00392B0C" w:rsidRDefault="006D1247" w:rsidP="00DB3903"/>
        </w:tc>
        <w:tc>
          <w:tcPr>
            <w:tcW w:w="2551" w:type="dxa"/>
            <w:vMerge w:val="restart"/>
          </w:tcPr>
          <w:p w:rsidR="006D1247" w:rsidRPr="00392B0C" w:rsidRDefault="006D1247" w:rsidP="00DB3903">
            <w:r>
              <w:t>Не предоставляется</w:t>
            </w:r>
          </w:p>
          <w:p w:rsidR="006D1247" w:rsidRPr="00392B0C" w:rsidRDefault="006D1247" w:rsidP="00DB3903"/>
        </w:tc>
      </w:tr>
      <w:tr w:rsidR="006D1247" w:rsidRPr="00392B0C" w:rsidTr="00DB3903">
        <w:trPr>
          <w:trHeight w:val="835"/>
        </w:trPr>
        <w:tc>
          <w:tcPr>
            <w:tcW w:w="2552" w:type="dxa"/>
            <w:vMerge/>
          </w:tcPr>
          <w:p w:rsidR="006D1247" w:rsidRDefault="006D1247" w:rsidP="00C747C2"/>
        </w:tc>
        <w:tc>
          <w:tcPr>
            <w:tcW w:w="1985" w:type="dxa"/>
          </w:tcPr>
          <w:p w:rsidR="006D1247" w:rsidRDefault="006D1247" w:rsidP="00C747C2">
            <w:r>
              <w:t>Учитель истории и обществознания</w:t>
            </w:r>
          </w:p>
        </w:tc>
        <w:tc>
          <w:tcPr>
            <w:tcW w:w="1417" w:type="dxa"/>
            <w:gridSpan w:val="2"/>
          </w:tcPr>
          <w:p w:rsidR="006D1247" w:rsidRDefault="006D1247" w:rsidP="00C747C2">
            <w:r>
              <w:t>1</w:t>
            </w:r>
          </w:p>
        </w:tc>
        <w:tc>
          <w:tcPr>
            <w:tcW w:w="1843" w:type="dxa"/>
          </w:tcPr>
          <w:p w:rsidR="006D1247" w:rsidRDefault="006D1247" w:rsidP="00C747C2">
            <w:r>
              <w:t>18</w:t>
            </w:r>
            <w:r w:rsidR="008A64B7">
              <w:t xml:space="preserve"> </w:t>
            </w:r>
            <w:r>
              <w:t>ч</w:t>
            </w:r>
            <w:r w:rsidR="008A64B7">
              <w:t xml:space="preserve">. </w:t>
            </w:r>
            <w:r>
              <w:t>+ классное руководство</w:t>
            </w:r>
          </w:p>
        </w:tc>
        <w:tc>
          <w:tcPr>
            <w:tcW w:w="2126" w:type="dxa"/>
            <w:vMerge/>
          </w:tcPr>
          <w:p w:rsidR="006D1247" w:rsidRDefault="006D1247" w:rsidP="00C747C2"/>
        </w:tc>
        <w:tc>
          <w:tcPr>
            <w:tcW w:w="2410" w:type="dxa"/>
            <w:vMerge/>
          </w:tcPr>
          <w:p w:rsidR="006D1247" w:rsidRDefault="006D1247" w:rsidP="00C747C2"/>
        </w:tc>
        <w:tc>
          <w:tcPr>
            <w:tcW w:w="2551" w:type="dxa"/>
            <w:vMerge/>
          </w:tcPr>
          <w:p w:rsidR="006D1247" w:rsidRDefault="006D1247" w:rsidP="00C747C2"/>
        </w:tc>
      </w:tr>
      <w:tr w:rsidR="006D1247" w:rsidRPr="00392B0C" w:rsidTr="00DB3903">
        <w:trPr>
          <w:trHeight w:val="835"/>
        </w:trPr>
        <w:tc>
          <w:tcPr>
            <w:tcW w:w="2552" w:type="dxa"/>
            <w:vMerge/>
          </w:tcPr>
          <w:p w:rsidR="006D1247" w:rsidRDefault="006D1247" w:rsidP="00C747C2"/>
        </w:tc>
        <w:tc>
          <w:tcPr>
            <w:tcW w:w="1985" w:type="dxa"/>
          </w:tcPr>
          <w:p w:rsidR="006D1247" w:rsidRDefault="006D1247" w:rsidP="00C747C2">
            <w:r>
              <w:t>Учитель химии и биологии</w:t>
            </w:r>
          </w:p>
        </w:tc>
        <w:tc>
          <w:tcPr>
            <w:tcW w:w="1417" w:type="dxa"/>
            <w:gridSpan w:val="2"/>
          </w:tcPr>
          <w:p w:rsidR="006D1247" w:rsidRDefault="006D1247" w:rsidP="00C747C2">
            <w:r>
              <w:t>1</w:t>
            </w:r>
          </w:p>
        </w:tc>
        <w:tc>
          <w:tcPr>
            <w:tcW w:w="1843" w:type="dxa"/>
          </w:tcPr>
          <w:p w:rsidR="006D1247" w:rsidRDefault="006D1247" w:rsidP="00C747C2">
            <w:r>
              <w:t>11</w:t>
            </w:r>
            <w:r w:rsidR="008A64B7">
              <w:t xml:space="preserve"> </w:t>
            </w:r>
            <w:r>
              <w:t>ч</w:t>
            </w:r>
            <w:r w:rsidR="008A64B7">
              <w:t xml:space="preserve">. </w:t>
            </w:r>
            <w:r>
              <w:t>+ внеурочная деятельность (7</w:t>
            </w:r>
            <w:r w:rsidR="008A64B7">
              <w:t xml:space="preserve"> </w:t>
            </w:r>
            <w:r>
              <w:t>ч</w:t>
            </w:r>
            <w:r w:rsidR="008A64B7">
              <w:t>.</w:t>
            </w:r>
            <w:r>
              <w:t>)</w:t>
            </w:r>
          </w:p>
        </w:tc>
        <w:tc>
          <w:tcPr>
            <w:tcW w:w="2126" w:type="dxa"/>
            <w:vMerge/>
          </w:tcPr>
          <w:p w:rsidR="006D1247" w:rsidRDefault="006D1247" w:rsidP="00C747C2"/>
        </w:tc>
        <w:tc>
          <w:tcPr>
            <w:tcW w:w="2410" w:type="dxa"/>
            <w:vMerge/>
          </w:tcPr>
          <w:p w:rsidR="006D1247" w:rsidRDefault="006D1247" w:rsidP="00C747C2"/>
        </w:tc>
        <w:tc>
          <w:tcPr>
            <w:tcW w:w="2551" w:type="dxa"/>
            <w:vMerge/>
          </w:tcPr>
          <w:p w:rsidR="006D1247" w:rsidRDefault="006D1247" w:rsidP="00C747C2"/>
        </w:tc>
      </w:tr>
      <w:tr w:rsidR="006D1247" w:rsidRPr="00392B0C" w:rsidTr="00DB3903">
        <w:trPr>
          <w:trHeight w:val="835"/>
        </w:trPr>
        <w:tc>
          <w:tcPr>
            <w:tcW w:w="2552" w:type="dxa"/>
            <w:vMerge/>
          </w:tcPr>
          <w:p w:rsidR="006D1247" w:rsidRDefault="006D1247" w:rsidP="00C747C2"/>
        </w:tc>
        <w:tc>
          <w:tcPr>
            <w:tcW w:w="1985" w:type="dxa"/>
          </w:tcPr>
          <w:p w:rsidR="006D1247" w:rsidRDefault="006D1247" w:rsidP="00C747C2">
            <w:r>
              <w:t>Учитель географии</w:t>
            </w:r>
          </w:p>
        </w:tc>
        <w:tc>
          <w:tcPr>
            <w:tcW w:w="1417" w:type="dxa"/>
            <w:gridSpan w:val="2"/>
          </w:tcPr>
          <w:p w:rsidR="006D1247" w:rsidRDefault="006D1247" w:rsidP="00C747C2">
            <w:r>
              <w:t>1</w:t>
            </w:r>
          </w:p>
        </w:tc>
        <w:tc>
          <w:tcPr>
            <w:tcW w:w="1843" w:type="dxa"/>
          </w:tcPr>
          <w:p w:rsidR="006D1247" w:rsidRDefault="006D1247" w:rsidP="00C747C2">
            <w:r>
              <w:t>8</w:t>
            </w:r>
            <w:r w:rsidR="008A64B7">
              <w:t xml:space="preserve"> </w:t>
            </w:r>
            <w:r>
              <w:t>ч</w:t>
            </w:r>
            <w:r w:rsidR="008A64B7">
              <w:t>.</w:t>
            </w:r>
            <w:r>
              <w:t>+</w:t>
            </w:r>
            <w:r w:rsidR="008A64B7">
              <w:t xml:space="preserve"> </w:t>
            </w:r>
            <w:r>
              <w:t>внеурочная деятельность=</w:t>
            </w:r>
            <w:r w:rsidR="008A64B7">
              <w:t xml:space="preserve"> </w:t>
            </w:r>
            <w:r>
              <w:t>18</w:t>
            </w:r>
            <w:r w:rsidR="008A64B7">
              <w:t xml:space="preserve"> </w:t>
            </w:r>
            <w:r>
              <w:t>ч</w:t>
            </w:r>
            <w:r w:rsidR="008A64B7">
              <w:t>.</w:t>
            </w:r>
          </w:p>
        </w:tc>
        <w:tc>
          <w:tcPr>
            <w:tcW w:w="2126" w:type="dxa"/>
            <w:vMerge/>
          </w:tcPr>
          <w:p w:rsidR="006D1247" w:rsidRDefault="006D1247" w:rsidP="00C747C2"/>
        </w:tc>
        <w:tc>
          <w:tcPr>
            <w:tcW w:w="2410" w:type="dxa"/>
            <w:vMerge/>
          </w:tcPr>
          <w:p w:rsidR="006D1247" w:rsidRDefault="006D1247" w:rsidP="00C747C2"/>
        </w:tc>
        <w:tc>
          <w:tcPr>
            <w:tcW w:w="2551" w:type="dxa"/>
            <w:vMerge/>
          </w:tcPr>
          <w:p w:rsidR="006D1247" w:rsidRDefault="006D1247" w:rsidP="00C747C2"/>
        </w:tc>
      </w:tr>
      <w:tr w:rsidR="006D1247" w:rsidRPr="00392B0C" w:rsidTr="00DB3903">
        <w:trPr>
          <w:trHeight w:val="835"/>
        </w:trPr>
        <w:tc>
          <w:tcPr>
            <w:tcW w:w="2552" w:type="dxa"/>
            <w:vMerge/>
          </w:tcPr>
          <w:p w:rsidR="006D1247" w:rsidRDefault="006D1247" w:rsidP="00C747C2"/>
        </w:tc>
        <w:tc>
          <w:tcPr>
            <w:tcW w:w="1985" w:type="dxa"/>
          </w:tcPr>
          <w:p w:rsidR="006D1247" w:rsidRDefault="006D1247" w:rsidP="00C747C2">
            <w:r>
              <w:t>Учитель русского языка и литературы</w:t>
            </w:r>
          </w:p>
        </w:tc>
        <w:tc>
          <w:tcPr>
            <w:tcW w:w="1417" w:type="dxa"/>
            <w:gridSpan w:val="2"/>
          </w:tcPr>
          <w:p w:rsidR="006D1247" w:rsidRDefault="006D1247" w:rsidP="00C747C2">
            <w:r>
              <w:t>1</w:t>
            </w:r>
          </w:p>
        </w:tc>
        <w:tc>
          <w:tcPr>
            <w:tcW w:w="1843" w:type="dxa"/>
          </w:tcPr>
          <w:p w:rsidR="006D1247" w:rsidRDefault="006D1247" w:rsidP="00C747C2">
            <w:r>
              <w:t>21</w:t>
            </w:r>
            <w:r w:rsidR="008A64B7">
              <w:t xml:space="preserve"> </w:t>
            </w:r>
            <w:r>
              <w:t>ч</w:t>
            </w:r>
            <w:r w:rsidR="008A64B7">
              <w:t>.</w:t>
            </w:r>
          </w:p>
        </w:tc>
        <w:tc>
          <w:tcPr>
            <w:tcW w:w="2126" w:type="dxa"/>
            <w:vMerge/>
          </w:tcPr>
          <w:p w:rsidR="006D1247" w:rsidRDefault="006D1247" w:rsidP="00C747C2"/>
        </w:tc>
        <w:tc>
          <w:tcPr>
            <w:tcW w:w="2410" w:type="dxa"/>
            <w:vMerge/>
          </w:tcPr>
          <w:p w:rsidR="006D1247" w:rsidRDefault="006D1247" w:rsidP="00C747C2"/>
        </w:tc>
        <w:tc>
          <w:tcPr>
            <w:tcW w:w="2551" w:type="dxa"/>
            <w:vMerge/>
          </w:tcPr>
          <w:p w:rsidR="006D1247" w:rsidRDefault="006D1247" w:rsidP="00C747C2"/>
        </w:tc>
      </w:tr>
      <w:tr w:rsidR="006D1247" w:rsidRPr="00392B0C" w:rsidTr="00DB3903">
        <w:trPr>
          <w:trHeight w:val="835"/>
        </w:trPr>
        <w:tc>
          <w:tcPr>
            <w:tcW w:w="2552" w:type="dxa"/>
            <w:vMerge/>
          </w:tcPr>
          <w:p w:rsidR="006D1247" w:rsidRDefault="006D1247" w:rsidP="00C747C2"/>
        </w:tc>
        <w:tc>
          <w:tcPr>
            <w:tcW w:w="1985" w:type="dxa"/>
          </w:tcPr>
          <w:p w:rsidR="006D1247" w:rsidRDefault="006D1247" w:rsidP="00C747C2">
            <w:r>
              <w:t>Учитель математики</w:t>
            </w:r>
          </w:p>
        </w:tc>
        <w:tc>
          <w:tcPr>
            <w:tcW w:w="1417" w:type="dxa"/>
            <w:gridSpan w:val="2"/>
          </w:tcPr>
          <w:p w:rsidR="006D1247" w:rsidRDefault="006D1247" w:rsidP="00C747C2">
            <w:r>
              <w:t>1</w:t>
            </w:r>
          </w:p>
        </w:tc>
        <w:tc>
          <w:tcPr>
            <w:tcW w:w="1843" w:type="dxa"/>
          </w:tcPr>
          <w:p w:rsidR="006D1247" w:rsidRDefault="006D1247" w:rsidP="00C747C2">
            <w:r>
              <w:t>18</w:t>
            </w:r>
            <w:r w:rsidR="008A64B7">
              <w:t xml:space="preserve"> </w:t>
            </w:r>
            <w:r>
              <w:t>ч</w:t>
            </w:r>
            <w:r w:rsidR="008A64B7">
              <w:t>.</w:t>
            </w:r>
          </w:p>
        </w:tc>
        <w:tc>
          <w:tcPr>
            <w:tcW w:w="2126" w:type="dxa"/>
            <w:vMerge/>
          </w:tcPr>
          <w:p w:rsidR="006D1247" w:rsidRDefault="006D1247" w:rsidP="00C747C2"/>
        </w:tc>
        <w:tc>
          <w:tcPr>
            <w:tcW w:w="2410" w:type="dxa"/>
            <w:vMerge/>
          </w:tcPr>
          <w:p w:rsidR="006D1247" w:rsidRDefault="006D1247" w:rsidP="00C747C2"/>
        </w:tc>
        <w:tc>
          <w:tcPr>
            <w:tcW w:w="2551" w:type="dxa"/>
            <w:vMerge/>
          </w:tcPr>
          <w:p w:rsidR="006D1247" w:rsidRDefault="006D1247" w:rsidP="00C747C2"/>
        </w:tc>
      </w:tr>
      <w:tr w:rsidR="006D1247" w:rsidRPr="00392B0C" w:rsidTr="00DB3903">
        <w:trPr>
          <w:trHeight w:val="1625"/>
        </w:trPr>
        <w:tc>
          <w:tcPr>
            <w:tcW w:w="2552" w:type="dxa"/>
          </w:tcPr>
          <w:p w:rsidR="006D1247" w:rsidRPr="006D1247" w:rsidRDefault="006D1247" w:rsidP="006D1247">
            <w:pPr>
              <w:jc w:val="center"/>
              <w:rPr>
                <w:b/>
              </w:rPr>
            </w:pPr>
            <w:r w:rsidRPr="006D1247">
              <w:rPr>
                <w:b/>
              </w:rPr>
              <w:t>МДОУ № 42 «Родничок» ЯМР</w:t>
            </w:r>
          </w:p>
        </w:tc>
        <w:tc>
          <w:tcPr>
            <w:tcW w:w="1985" w:type="dxa"/>
          </w:tcPr>
          <w:p w:rsidR="006D1247" w:rsidRPr="00392B0C" w:rsidRDefault="006D1247" w:rsidP="00DB3903">
            <w:r>
              <w:t>Рабочий по комплексному обслуживанию</w:t>
            </w:r>
          </w:p>
        </w:tc>
        <w:tc>
          <w:tcPr>
            <w:tcW w:w="1417" w:type="dxa"/>
            <w:gridSpan w:val="2"/>
          </w:tcPr>
          <w:p w:rsidR="006D1247" w:rsidRPr="00392B0C" w:rsidRDefault="006D1247" w:rsidP="004750AD">
            <w:pPr>
              <w:jc w:val="both"/>
            </w:pPr>
            <w:r>
              <w:t>1</w:t>
            </w:r>
          </w:p>
        </w:tc>
        <w:tc>
          <w:tcPr>
            <w:tcW w:w="1843" w:type="dxa"/>
          </w:tcPr>
          <w:p w:rsidR="006D1247" w:rsidRPr="00392B0C" w:rsidRDefault="004750AD" w:rsidP="004750AD">
            <w:pPr>
              <w:jc w:val="both"/>
            </w:pPr>
            <w:r>
              <w:t xml:space="preserve"> 1</w:t>
            </w:r>
          </w:p>
        </w:tc>
        <w:tc>
          <w:tcPr>
            <w:tcW w:w="2126" w:type="dxa"/>
          </w:tcPr>
          <w:p w:rsidR="006D1247" w:rsidRPr="00392B0C" w:rsidRDefault="006D1247" w:rsidP="00DB3903">
            <w:r>
              <w:t xml:space="preserve">Ярославская </w:t>
            </w:r>
            <w:proofErr w:type="spellStart"/>
            <w:r>
              <w:t>обл</w:t>
            </w:r>
            <w:proofErr w:type="spellEnd"/>
            <w:r>
              <w:t>, Ярославский р-н, п. Ивняки, ул. Центральная, д.7а</w:t>
            </w:r>
          </w:p>
        </w:tc>
        <w:tc>
          <w:tcPr>
            <w:tcW w:w="2410" w:type="dxa"/>
          </w:tcPr>
          <w:p w:rsidR="00C34800" w:rsidRDefault="00C34800" w:rsidP="00DB3903">
            <w:r>
              <w:t xml:space="preserve">Заведующий </w:t>
            </w:r>
          </w:p>
          <w:p w:rsidR="006D1247" w:rsidRDefault="006D1247" w:rsidP="00DB3903">
            <w:r>
              <w:t>Ванюкова Наталья Васильевна</w:t>
            </w:r>
          </w:p>
          <w:p w:rsidR="006D1247" w:rsidRPr="00392B0C" w:rsidRDefault="006D1247" w:rsidP="00DB3903">
            <w:r>
              <w:t>45-36-16</w:t>
            </w:r>
          </w:p>
        </w:tc>
        <w:tc>
          <w:tcPr>
            <w:tcW w:w="2551" w:type="dxa"/>
          </w:tcPr>
          <w:p w:rsidR="006D1247" w:rsidRDefault="006D1247" w:rsidP="00DB3903">
            <w:pPr>
              <w:jc w:val="center"/>
            </w:pPr>
          </w:p>
        </w:tc>
      </w:tr>
      <w:tr w:rsidR="006D1247" w:rsidRPr="00392B0C" w:rsidTr="00DB3903">
        <w:trPr>
          <w:trHeight w:val="985"/>
        </w:trPr>
        <w:tc>
          <w:tcPr>
            <w:tcW w:w="2552" w:type="dxa"/>
            <w:vMerge w:val="restart"/>
          </w:tcPr>
          <w:p w:rsidR="006D1247" w:rsidRPr="006D1247" w:rsidRDefault="006D1247" w:rsidP="006D1247">
            <w:pPr>
              <w:jc w:val="center"/>
              <w:rPr>
                <w:b/>
              </w:rPr>
            </w:pPr>
            <w:r w:rsidRPr="006D1247">
              <w:rPr>
                <w:b/>
              </w:rPr>
              <w:t xml:space="preserve">МОУ </w:t>
            </w:r>
            <w:proofErr w:type="spellStart"/>
            <w:r w:rsidRPr="006D1247">
              <w:rPr>
                <w:b/>
              </w:rPr>
              <w:t>Козьмодемьянская</w:t>
            </w:r>
            <w:proofErr w:type="spellEnd"/>
            <w:r w:rsidRPr="006D1247">
              <w:rPr>
                <w:b/>
              </w:rPr>
              <w:t xml:space="preserve"> ОШ ЯМ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D1247" w:rsidRPr="00BD497D" w:rsidRDefault="006D1247" w:rsidP="002E4A41">
            <w:r w:rsidRPr="00BD497D">
              <w:t>учитель начальных классов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</w:tcPr>
          <w:p w:rsidR="006D1247" w:rsidRPr="00BD497D" w:rsidRDefault="006D1247" w:rsidP="002E4A41">
            <w:r>
              <w:t>1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6D1247" w:rsidRPr="00BD497D" w:rsidRDefault="006D1247" w:rsidP="002E4A41">
            <w:r>
              <w:t>23 ч.</w:t>
            </w:r>
          </w:p>
        </w:tc>
        <w:tc>
          <w:tcPr>
            <w:tcW w:w="2126" w:type="dxa"/>
            <w:vMerge w:val="restart"/>
          </w:tcPr>
          <w:p w:rsidR="006D1247" w:rsidRPr="00BD497D" w:rsidRDefault="006D1247" w:rsidP="002E4A41">
            <w:r w:rsidRPr="00F7431F">
              <w:t>Ярославская область, Ярославский район, п. Козьмодемьянск, ул. 2-я Привокзальная, д. 84</w:t>
            </w:r>
          </w:p>
        </w:tc>
        <w:tc>
          <w:tcPr>
            <w:tcW w:w="2410" w:type="dxa"/>
            <w:vMerge w:val="restart"/>
          </w:tcPr>
          <w:p w:rsidR="00C34800" w:rsidRDefault="00C34800" w:rsidP="006D1247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Директор </w:t>
            </w:r>
          </w:p>
          <w:p w:rsidR="006D1247" w:rsidRPr="006D1247" w:rsidRDefault="006D1247" w:rsidP="006D1247">
            <w:pPr>
              <w:rPr>
                <w:lang w:eastAsia="en-US"/>
              </w:rPr>
            </w:pPr>
            <w:r w:rsidRPr="006D1247">
              <w:rPr>
                <w:lang w:eastAsia="en-US"/>
              </w:rPr>
              <w:t>О</w:t>
            </w:r>
            <w:r>
              <w:rPr>
                <w:lang w:eastAsia="en-US"/>
              </w:rPr>
              <w:t xml:space="preserve">сипова Юлия Сергеевна, </w:t>
            </w:r>
          </w:p>
          <w:p w:rsidR="006D1247" w:rsidRPr="006D1247" w:rsidRDefault="006D1247" w:rsidP="002E4A41">
            <w:pPr>
              <w:rPr>
                <w:lang w:eastAsia="en-US"/>
              </w:rPr>
            </w:pPr>
            <w:r w:rsidRPr="006D1247">
              <w:rPr>
                <w:lang w:eastAsia="en-US"/>
              </w:rPr>
              <w:t>43-56-26,</w:t>
            </w:r>
          </w:p>
          <w:p w:rsidR="006D1247" w:rsidRDefault="006D1247" w:rsidP="002E4A41">
            <w:pPr>
              <w:rPr>
                <w:lang w:eastAsia="en-US"/>
              </w:rPr>
            </w:pPr>
            <w:r w:rsidRPr="006D1247">
              <w:rPr>
                <w:lang w:eastAsia="en-US"/>
              </w:rPr>
              <w:t>сот.</w:t>
            </w:r>
            <w:r>
              <w:rPr>
                <w:lang w:eastAsia="en-US"/>
              </w:rPr>
              <w:t xml:space="preserve"> тел. </w:t>
            </w:r>
          </w:p>
          <w:p w:rsidR="006D1247" w:rsidRPr="006D1247" w:rsidRDefault="006D1247" w:rsidP="002E4A41">
            <w:pPr>
              <w:rPr>
                <w:lang w:eastAsia="en-US"/>
              </w:rPr>
            </w:pPr>
            <w:r w:rsidRPr="006D1247">
              <w:rPr>
                <w:lang w:eastAsia="en-US"/>
              </w:rPr>
              <w:t>8-905-637-89-17</w:t>
            </w:r>
          </w:p>
        </w:tc>
        <w:tc>
          <w:tcPr>
            <w:tcW w:w="2551" w:type="dxa"/>
            <w:vMerge w:val="restart"/>
          </w:tcPr>
          <w:p w:rsidR="006D1247" w:rsidRPr="006D1247" w:rsidRDefault="006D1247" w:rsidP="002E4A41">
            <w:r>
              <w:rPr>
                <w:lang w:eastAsia="en-US"/>
              </w:rPr>
              <w:t>Не предоставляе</w:t>
            </w:r>
            <w:r w:rsidRPr="006D1247">
              <w:rPr>
                <w:lang w:eastAsia="en-US"/>
              </w:rPr>
              <w:t>тся</w:t>
            </w:r>
          </w:p>
        </w:tc>
      </w:tr>
      <w:tr w:rsidR="006D1247" w:rsidRPr="00392B0C" w:rsidTr="00DB3903">
        <w:trPr>
          <w:trHeight w:val="1625"/>
        </w:trPr>
        <w:tc>
          <w:tcPr>
            <w:tcW w:w="2552" w:type="dxa"/>
            <w:vMerge/>
          </w:tcPr>
          <w:p w:rsidR="006D1247" w:rsidRDefault="006D1247" w:rsidP="002E4A41"/>
        </w:tc>
        <w:tc>
          <w:tcPr>
            <w:tcW w:w="1985" w:type="dxa"/>
            <w:tcBorders>
              <w:bottom w:val="single" w:sz="4" w:space="0" w:color="auto"/>
            </w:tcBorders>
          </w:tcPr>
          <w:p w:rsidR="006D1247" w:rsidRPr="00BD497D" w:rsidRDefault="006D1247" w:rsidP="002E4A41">
            <w:r>
              <w:t>учитель истории и обществознания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</w:tcPr>
          <w:p w:rsidR="006D1247" w:rsidRDefault="006D1247" w:rsidP="002E4A41">
            <w:r>
              <w:t>1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6D1247" w:rsidRDefault="006D1247" w:rsidP="002E4A41">
            <w:r>
              <w:t>14,5 ч.</w:t>
            </w:r>
          </w:p>
        </w:tc>
        <w:tc>
          <w:tcPr>
            <w:tcW w:w="2126" w:type="dxa"/>
            <w:vMerge/>
          </w:tcPr>
          <w:p w:rsidR="006D1247" w:rsidRPr="00F7431F" w:rsidRDefault="006D1247" w:rsidP="002E4A41"/>
        </w:tc>
        <w:tc>
          <w:tcPr>
            <w:tcW w:w="2410" w:type="dxa"/>
            <w:vMerge/>
          </w:tcPr>
          <w:p w:rsidR="006D1247" w:rsidRPr="00AA4225" w:rsidRDefault="006D1247" w:rsidP="002E4A41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vMerge/>
          </w:tcPr>
          <w:p w:rsidR="006D1247" w:rsidRPr="00AA4225" w:rsidRDefault="006D1247" w:rsidP="002E4A41">
            <w:pPr>
              <w:rPr>
                <w:sz w:val="28"/>
                <w:szCs w:val="28"/>
                <w:lang w:eastAsia="en-US"/>
              </w:rPr>
            </w:pPr>
          </w:p>
        </w:tc>
      </w:tr>
      <w:tr w:rsidR="006D1247" w:rsidRPr="00392B0C" w:rsidTr="00DB3903">
        <w:trPr>
          <w:trHeight w:val="908"/>
        </w:trPr>
        <w:tc>
          <w:tcPr>
            <w:tcW w:w="2552" w:type="dxa"/>
            <w:vMerge/>
          </w:tcPr>
          <w:p w:rsidR="006D1247" w:rsidRDefault="006D1247" w:rsidP="002E4A41"/>
        </w:tc>
        <w:tc>
          <w:tcPr>
            <w:tcW w:w="1985" w:type="dxa"/>
            <w:tcBorders>
              <w:bottom w:val="single" w:sz="4" w:space="0" w:color="auto"/>
            </w:tcBorders>
          </w:tcPr>
          <w:p w:rsidR="006D1247" w:rsidRDefault="006D1247" w:rsidP="002E4A41">
            <w:r>
              <w:t>учитель английского языка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</w:tcPr>
          <w:p w:rsidR="006D1247" w:rsidRDefault="006D1247" w:rsidP="002E4A41">
            <w:r>
              <w:t>1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6D1247" w:rsidRDefault="006D1247" w:rsidP="002E4A41">
            <w:r>
              <w:t>15 ч.</w:t>
            </w:r>
          </w:p>
        </w:tc>
        <w:tc>
          <w:tcPr>
            <w:tcW w:w="2126" w:type="dxa"/>
            <w:vMerge/>
          </w:tcPr>
          <w:p w:rsidR="006D1247" w:rsidRPr="00F7431F" w:rsidRDefault="006D1247" w:rsidP="002E4A41"/>
        </w:tc>
        <w:tc>
          <w:tcPr>
            <w:tcW w:w="2410" w:type="dxa"/>
            <w:vMerge/>
          </w:tcPr>
          <w:p w:rsidR="006D1247" w:rsidRPr="00AA4225" w:rsidRDefault="006D1247" w:rsidP="002E4A41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vMerge/>
          </w:tcPr>
          <w:p w:rsidR="006D1247" w:rsidRPr="00AA4225" w:rsidRDefault="006D1247" w:rsidP="002E4A41">
            <w:pPr>
              <w:rPr>
                <w:sz w:val="28"/>
                <w:szCs w:val="28"/>
                <w:lang w:eastAsia="en-US"/>
              </w:rPr>
            </w:pPr>
          </w:p>
        </w:tc>
      </w:tr>
      <w:tr w:rsidR="00C34800" w:rsidRPr="009A214A" w:rsidTr="00DB3903">
        <w:trPr>
          <w:trHeight w:val="1258"/>
        </w:trPr>
        <w:tc>
          <w:tcPr>
            <w:tcW w:w="2552" w:type="dxa"/>
            <w:vMerge w:val="restart"/>
          </w:tcPr>
          <w:p w:rsidR="00C34800" w:rsidRPr="00C34800" w:rsidRDefault="00C34800" w:rsidP="00C34800">
            <w:pPr>
              <w:jc w:val="center"/>
              <w:rPr>
                <w:b/>
              </w:rPr>
            </w:pPr>
            <w:r w:rsidRPr="00C34800">
              <w:rPr>
                <w:b/>
              </w:rPr>
              <w:t xml:space="preserve">МОУ </w:t>
            </w:r>
            <w:proofErr w:type="spellStart"/>
            <w:r w:rsidRPr="00C34800">
              <w:rPr>
                <w:b/>
              </w:rPr>
              <w:t>Туношенская</w:t>
            </w:r>
            <w:proofErr w:type="spellEnd"/>
            <w:r w:rsidRPr="00C34800">
              <w:rPr>
                <w:b/>
              </w:rPr>
              <w:t xml:space="preserve"> СШ ЯМР</w:t>
            </w:r>
          </w:p>
        </w:tc>
        <w:tc>
          <w:tcPr>
            <w:tcW w:w="1985" w:type="dxa"/>
          </w:tcPr>
          <w:p w:rsidR="00C34800" w:rsidRPr="009A214A" w:rsidRDefault="00C34800" w:rsidP="00DF452E">
            <w:r>
              <w:t>Учитель математики</w:t>
            </w:r>
          </w:p>
        </w:tc>
        <w:tc>
          <w:tcPr>
            <w:tcW w:w="1417" w:type="dxa"/>
            <w:gridSpan w:val="2"/>
          </w:tcPr>
          <w:p w:rsidR="00C34800" w:rsidRPr="009A214A" w:rsidRDefault="00C34800" w:rsidP="00DF452E">
            <w:r>
              <w:t>2</w:t>
            </w:r>
          </w:p>
        </w:tc>
        <w:tc>
          <w:tcPr>
            <w:tcW w:w="1843" w:type="dxa"/>
          </w:tcPr>
          <w:p w:rsidR="00C34800" w:rsidRPr="009A214A" w:rsidRDefault="008A64B7" w:rsidP="00DF452E">
            <w:r>
              <w:t>36 ч.</w:t>
            </w:r>
          </w:p>
        </w:tc>
        <w:tc>
          <w:tcPr>
            <w:tcW w:w="2126" w:type="dxa"/>
          </w:tcPr>
          <w:p w:rsidR="00C34800" w:rsidRPr="009A214A" w:rsidRDefault="00C34800" w:rsidP="00DF452E">
            <w:r>
              <w:t xml:space="preserve">Ярославская обл., Ярославский р-н, </w:t>
            </w:r>
            <w:proofErr w:type="spellStart"/>
            <w:r>
              <w:t>с.Туношна</w:t>
            </w:r>
            <w:proofErr w:type="spellEnd"/>
            <w:r>
              <w:t>, ул. Школьная д.8</w:t>
            </w:r>
          </w:p>
        </w:tc>
        <w:tc>
          <w:tcPr>
            <w:tcW w:w="2410" w:type="dxa"/>
            <w:vMerge w:val="restart"/>
          </w:tcPr>
          <w:p w:rsidR="00C34800" w:rsidRDefault="00C34800" w:rsidP="00DF452E">
            <w:r>
              <w:t xml:space="preserve">Директор </w:t>
            </w:r>
          </w:p>
          <w:p w:rsidR="00C34800" w:rsidRDefault="00C34800" w:rsidP="00DF452E">
            <w:proofErr w:type="spellStart"/>
            <w:r>
              <w:t>Балкова</w:t>
            </w:r>
            <w:proofErr w:type="spellEnd"/>
            <w:r>
              <w:t xml:space="preserve"> Светлана Евгеньевна,</w:t>
            </w:r>
          </w:p>
          <w:p w:rsidR="00C34800" w:rsidRPr="009A214A" w:rsidRDefault="00C34800" w:rsidP="00DF452E">
            <w:r>
              <w:t>20-68-70</w:t>
            </w:r>
          </w:p>
        </w:tc>
        <w:tc>
          <w:tcPr>
            <w:tcW w:w="2551" w:type="dxa"/>
          </w:tcPr>
          <w:p w:rsidR="00C34800" w:rsidRPr="009A214A" w:rsidRDefault="00C34800" w:rsidP="00DF452E">
            <w:r>
              <w:t>Не предоставляется</w:t>
            </w:r>
          </w:p>
        </w:tc>
      </w:tr>
      <w:tr w:rsidR="00C34800" w:rsidRPr="009A214A" w:rsidTr="00DB3903">
        <w:trPr>
          <w:trHeight w:val="1194"/>
        </w:trPr>
        <w:tc>
          <w:tcPr>
            <w:tcW w:w="2552" w:type="dxa"/>
            <w:vMerge/>
          </w:tcPr>
          <w:p w:rsidR="00C34800" w:rsidRPr="009A214A" w:rsidRDefault="00C34800" w:rsidP="00DF452E"/>
        </w:tc>
        <w:tc>
          <w:tcPr>
            <w:tcW w:w="1985" w:type="dxa"/>
          </w:tcPr>
          <w:p w:rsidR="00C34800" w:rsidRPr="009A214A" w:rsidRDefault="00C34800" w:rsidP="00DF452E">
            <w:r>
              <w:t>Учитель русского языка и литературы</w:t>
            </w:r>
          </w:p>
        </w:tc>
        <w:tc>
          <w:tcPr>
            <w:tcW w:w="1417" w:type="dxa"/>
            <w:gridSpan w:val="2"/>
          </w:tcPr>
          <w:p w:rsidR="00C34800" w:rsidRPr="009A214A" w:rsidRDefault="00C34800" w:rsidP="00DF452E">
            <w:r>
              <w:t>1</w:t>
            </w:r>
          </w:p>
        </w:tc>
        <w:tc>
          <w:tcPr>
            <w:tcW w:w="1843" w:type="dxa"/>
          </w:tcPr>
          <w:p w:rsidR="00C34800" w:rsidRPr="009A214A" w:rsidRDefault="008A64B7" w:rsidP="00DF452E">
            <w:r>
              <w:t>18 ч.</w:t>
            </w:r>
          </w:p>
        </w:tc>
        <w:tc>
          <w:tcPr>
            <w:tcW w:w="2126" w:type="dxa"/>
          </w:tcPr>
          <w:p w:rsidR="00C34800" w:rsidRPr="009A214A" w:rsidRDefault="008A64B7" w:rsidP="00DF452E">
            <w:r>
              <w:t>Ярославская обл.</w:t>
            </w:r>
            <w:r w:rsidR="00C34800">
              <w:t>,</w:t>
            </w:r>
            <w:r>
              <w:t xml:space="preserve"> Ярославский р-</w:t>
            </w:r>
            <w:r w:rsidR="00C34800">
              <w:t>н, с.</w:t>
            </w:r>
            <w:r>
              <w:t xml:space="preserve"> </w:t>
            </w:r>
            <w:proofErr w:type="spellStart"/>
            <w:r w:rsidR="00C34800">
              <w:t>Туношна</w:t>
            </w:r>
            <w:proofErr w:type="spellEnd"/>
            <w:r w:rsidR="00C34800">
              <w:t>,</w:t>
            </w:r>
            <w:r>
              <w:t xml:space="preserve"> </w:t>
            </w:r>
            <w:r w:rsidR="00C34800">
              <w:t>ул.</w:t>
            </w:r>
            <w:r>
              <w:t xml:space="preserve"> </w:t>
            </w:r>
            <w:r w:rsidR="00C34800">
              <w:t>Школьная</w:t>
            </w:r>
            <w:r>
              <w:t>,</w:t>
            </w:r>
            <w:r w:rsidR="00C34800">
              <w:t xml:space="preserve"> д.8</w:t>
            </w:r>
          </w:p>
        </w:tc>
        <w:tc>
          <w:tcPr>
            <w:tcW w:w="2410" w:type="dxa"/>
            <w:vMerge/>
          </w:tcPr>
          <w:p w:rsidR="00C34800" w:rsidRPr="009A214A" w:rsidRDefault="00C34800" w:rsidP="00DF452E"/>
        </w:tc>
        <w:tc>
          <w:tcPr>
            <w:tcW w:w="2551" w:type="dxa"/>
          </w:tcPr>
          <w:p w:rsidR="00C34800" w:rsidRPr="009A214A" w:rsidRDefault="00C34800" w:rsidP="00DF452E">
            <w:r>
              <w:t>Не предоставляется</w:t>
            </w:r>
          </w:p>
        </w:tc>
      </w:tr>
      <w:tr w:rsidR="00C34800" w:rsidRPr="00392B0C" w:rsidTr="00DB3903">
        <w:trPr>
          <w:trHeight w:val="1051"/>
        </w:trPr>
        <w:tc>
          <w:tcPr>
            <w:tcW w:w="2552" w:type="dxa"/>
            <w:vMerge w:val="restart"/>
          </w:tcPr>
          <w:p w:rsidR="00C34800" w:rsidRPr="00C34800" w:rsidRDefault="00C34800" w:rsidP="00C34800">
            <w:pPr>
              <w:jc w:val="center"/>
              <w:rPr>
                <w:b/>
              </w:rPr>
            </w:pPr>
            <w:r w:rsidRPr="00C34800">
              <w:rPr>
                <w:b/>
              </w:rPr>
              <w:t>МОУ Курбская СШ ЯМР</w:t>
            </w:r>
          </w:p>
          <w:p w:rsidR="00C34800" w:rsidRPr="00392B0C" w:rsidRDefault="00C34800" w:rsidP="00DF452E"/>
        </w:tc>
        <w:tc>
          <w:tcPr>
            <w:tcW w:w="1985" w:type="dxa"/>
          </w:tcPr>
          <w:p w:rsidR="00C34800" w:rsidRDefault="00C34800" w:rsidP="00DF452E">
            <w:r>
              <w:t>Учитель русского языка и литературы</w:t>
            </w:r>
          </w:p>
          <w:p w:rsidR="00C34800" w:rsidRPr="00392B0C" w:rsidRDefault="00C34800" w:rsidP="00DF452E"/>
        </w:tc>
        <w:tc>
          <w:tcPr>
            <w:tcW w:w="1417" w:type="dxa"/>
            <w:gridSpan w:val="2"/>
          </w:tcPr>
          <w:p w:rsidR="00C34800" w:rsidRPr="00392B0C" w:rsidRDefault="00C34800" w:rsidP="00DF452E">
            <w:r>
              <w:t>1</w:t>
            </w:r>
          </w:p>
        </w:tc>
        <w:tc>
          <w:tcPr>
            <w:tcW w:w="1843" w:type="dxa"/>
          </w:tcPr>
          <w:p w:rsidR="00C34800" w:rsidRDefault="008A64B7" w:rsidP="00DF452E">
            <w:r>
              <w:t>27 ч.</w:t>
            </w:r>
          </w:p>
          <w:p w:rsidR="00C34800" w:rsidRPr="00392B0C" w:rsidRDefault="00C34800" w:rsidP="00DF452E"/>
        </w:tc>
        <w:tc>
          <w:tcPr>
            <w:tcW w:w="2126" w:type="dxa"/>
            <w:vMerge w:val="restart"/>
          </w:tcPr>
          <w:p w:rsidR="00C34800" w:rsidRDefault="00C34800" w:rsidP="00DF452E">
            <w:r>
              <w:t>Ярославская обл., Ярославский р-</w:t>
            </w:r>
            <w:r w:rsidRPr="00CF2DF3">
              <w:t xml:space="preserve">н, с Курба, </w:t>
            </w:r>
          </w:p>
          <w:p w:rsidR="00C34800" w:rsidRDefault="00C34800" w:rsidP="00DF452E">
            <w:r w:rsidRPr="00CF2DF3">
              <w:t xml:space="preserve">ул. Школьная, </w:t>
            </w:r>
          </w:p>
          <w:p w:rsidR="00C34800" w:rsidRPr="00CF2DF3" w:rsidRDefault="00C34800" w:rsidP="00DF452E">
            <w:r w:rsidRPr="00CF2DF3">
              <w:t>д. 1</w:t>
            </w:r>
          </w:p>
        </w:tc>
        <w:tc>
          <w:tcPr>
            <w:tcW w:w="2410" w:type="dxa"/>
            <w:vMerge w:val="restart"/>
          </w:tcPr>
          <w:p w:rsidR="00C34800" w:rsidRDefault="00C34800" w:rsidP="00DF452E">
            <w:r>
              <w:t xml:space="preserve">Директор </w:t>
            </w:r>
          </w:p>
          <w:p w:rsidR="00C34800" w:rsidRDefault="00C34800" w:rsidP="00DF452E">
            <w:r>
              <w:t xml:space="preserve">Чекан Андрей Викторович, </w:t>
            </w:r>
          </w:p>
          <w:p w:rsidR="00C34800" w:rsidRPr="00392B0C" w:rsidRDefault="00C34800" w:rsidP="00DF452E">
            <w:r>
              <w:t>8</w:t>
            </w:r>
            <w:r w:rsidRPr="00CF2DF3">
              <w:t>(4852) 43-31-86</w:t>
            </w:r>
          </w:p>
          <w:p w:rsidR="00C34800" w:rsidRPr="00392B0C" w:rsidRDefault="00C34800" w:rsidP="00DF452E"/>
        </w:tc>
        <w:tc>
          <w:tcPr>
            <w:tcW w:w="2551" w:type="dxa"/>
            <w:vMerge w:val="restart"/>
          </w:tcPr>
          <w:p w:rsidR="00C34800" w:rsidRPr="00392B0C" w:rsidRDefault="00C34800" w:rsidP="00DF452E">
            <w:r>
              <w:t>Не предоставляется</w:t>
            </w:r>
          </w:p>
        </w:tc>
      </w:tr>
      <w:tr w:rsidR="00C34800" w:rsidRPr="00392B0C" w:rsidTr="00DB3903">
        <w:trPr>
          <w:trHeight w:val="704"/>
        </w:trPr>
        <w:tc>
          <w:tcPr>
            <w:tcW w:w="2552" w:type="dxa"/>
            <w:vMerge/>
          </w:tcPr>
          <w:p w:rsidR="00C34800" w:rsidRPr="00392B0C" w:rsidRDefault="00C34800" w:rsidP="00DF452E"/>
        </w:tc>
        <w:tc>
          <w:tcPr>
            <w:tcW w:w="1985" w:type="dxa"/>
          </w:tcPr>
          <w:p w:rsidR="00C34800" w:rsidRDefault="00C34800" w:rsidP="00DF452E">
            <w:r>
              <w:t xml:space="preserve">Математики </w:t>
            </w:r>
          </w:p>
          <w:p w:rsidR="00C34800" w:rsidRPr="00392B0C" w:rsidRDefault="00C34800" w:rsidP="00DF452E"/>
        </w:tc>
        <w:tc>
          <w:tcPr>
            <w:tcW w:w="1417" w:type="dxa"/>
            <w:gridSpan w:val="2"/>
          </w:tcPr>
          <w:p w:rsidR="00C34800" w:rsidRPr="00392B0C" w:rsidRDefault="00C34800" w:rsidP="00DF452E">
            <w:r>
              <w:t>1</w:t>
            </w:r>
          </w:p>
        </w:tc>
        <w:tc>
          <w:tcPr>
            <w:tcW w:w="1843" w:type="dxa"/>
          </w:tcPr>
          <w:p w:rsidR="00C34800" w:rsidRPr="00392B0C" w:rsidRDefault="008A64B7" w:rsidP="00DF452E">
            <w:r>
              <w:t>24 ч.</w:t>
            </w:r>
          </w:p>
        </w:tc>
        <w:tc>
          <w:tcPr>
            <w:tcW w:w="2126" w:type="dxa"/>
            <w:vMerge/>
          </w:tcPr>
          <w:p w:rsidR="00C34800" w:rsidRPr="00392B0C" w:rsidRDefault="00C34800" w:rsidP="00DF452E"/>
        </w:tc>
        <w:tc>
          <w:tcPr>
            <w:tcW w:w="2410" w:type="dxa"/>
            <w:vMerge/>
          </w:tcPr>
          <w:p w:rsidR="00C34800" w:rsidRPr="00392B0C" w:rsidRDefault="00C34800" w:rsidP="00DF452E"/>
        </w:tc>
        <w:tc>
          <w:tcPr>
            <w:tcW w:w="2551" w:type="dxa"/>
            <w:vMerge/>
          </w:tcPr>
          <w:p w:rsidR="00C34800" w:rsidRPr="00392B0C" w:rsidRDefault="00C34800" w:rsidP="00DF452E"/>
        </w:tc>
      </w:tr>
      <w:tr w:rsidR="00C34800" w:rsidRPr="00392B0C" w:rsidTr="00DB3903">
        <w:trPr>
          <w:trHeight w:val="701"/>
        </w:trPr>
        <w:tc>
          <w:tcPr>
            <w:tcW w:w="2552" w:type="dxa"/>
            <w:vMerge/>
          </w:tcPr>
          <w:p w:rsidR="00C34800" w:rsidRPr="00392B0C" w:rsidRDefault="00C34800" w:rsidP="00DF452E"/>
        </w:tc>
        <w:tc>
          <w:tcPr>
            <w:tcW w:w="1985" w:type="dxa"/>
          </w:tcPr>
          <w:p w:rsidR="00C34800" w:rsidRDefault="00C34800" w:rsidP="00DF452E">
            <w:r>
              <w:t>Учитель иностранного языка</w:t>
            </w:r>
          </w:p>
          <w:p w:rsidR="00C34800" w:rsidRDefault="00C34800" w:rsidP="00DF452E"/>
        </w:tc>
        <w:tc>
          <w:tcPr>
            <w:tcW w:w="1417" w:type="dxa"/>
            <w:gridSpan w:val="2"/>
          </w:tcPr>
          <w:p w:rsidR="00C34800" w:rsidRPr="00392B0C" w:rsidRDefault="00C34800" w:rsidP="00DF452E">
            <w:r>
              <w:t>1</w:t>
            </w:r>
          </w:p>
        </w:tc>
        <w:tc>
          <w:tcPr>
            <w:tcW w:w="1843" w:type="dxa"/>
          </w:tcPr>
          <w:p w:rsidR="00C34800" w:rsidRPr="00392B0C" w:rsidRDefault="008A64B7" w:rsidP="00DF452E">
            <w:r>
              <w:t>18 ч.</w:t>
            </w:r>
          </w:p>
        </w:tc>
        <w:tc>
          <w:tcPr>
            <w:tcW w:w="2126" w:type="dxa"/>
            <w:vMerge/>
          </w:tcPr>
          <w:p w:rsidR="00C34800" w:rsidRPr="00392B0C" w:rsidRDefault="00C34800" w:rsidP="00DF452E"/>
        </w:tc>
        <w:tc>
          <w:tcPr>
            <w:tcW w:w="2410" w:type="dxa"/>
            <w:vMerge/>
          </w:tcPr>
          <w:p w:rsidR="00C34800" w:rsidRPr="00392B0C" w:rsidRDefault="00C34800" w:rsidP="00DF452E"/>
        </w:tc>
        <w:tc>
          <w:tcPr>
            <w:tcW w:w="2551" w:type="dxa"/>
            <w:vMerge/>
          </w:tcPr>
          <w:p w:rsidR="00C34800" w:rsidRPr="00392B0C" w:rsidRDefault="00C34800" w:rsidP="00DF452E"/>
        </w:tc>
      </w:tr>
      <w:tr w:rsidR="00C34800" w:rsidRPr="00392B0C" w:rsidTr="00DB3903">
        <w:trPr>
          <w:trHeight w:val="985"/>
        </w:trPr>
        <w:tc>
          <w:tcPr>
            <w:tcW w:w="2552" w:type="dxa"/>
            <w:vMerge/>
          </w:tcPr>
          <w:p w:rsidR="00C34800" w:rsidRPr="00392B0C" w:rsidRDefault="00C34800" w:rsidP="00DF452E"/>
        </w:tc>
        <w:tc>
          <w:tcPr>
            <w:tcW w:w="1985" w:type="dxa"/>
          </w:tcPr>
          <w:p w:rsidR="00C34800" w:rsidRDefault="00C34800" w:rsidP="00DF452E">
            <w:r>
              <w:t>Учитель начальных классов</w:t>
            </w:r>
          </w:p>
        </w:tc>
        <w:tc>
          <w:tcPr>
            <w:tcW w:w="1417" w:type="dxa"/>
            <w:gridSpan w:val="2"/>
          </w:tcPr>
          <w:p w:rsidR="00C34800" w:rsidRPr="00392B0C" w:rsidRDefault="00C34800" w:rsidP="00DF452E">
            <w:r>
              <w:t>1</w:t>
            </w:r>
          </w:p>
        </w:tc>
        <w:tc>
          <w:tcPr>
            <w:tcW w:w="1843" w:type="dxa"/>
          </w:tcPr>
          <w:p w:rsidR="00C34800" w:rsidRPr="00392B0C" w:rsidRDefault="008A64B7" w:rsidP="00DF452E">
            <w:r>
              <w:t>25 ч.</w:t>
            </w:r>
          </w:p>
        </w:tc>
        <w:tc>
          <w:tcPr>
            <w:tcW w:w="2126" w:type="dxa"/>
            <w:vMerge/>
          </w:tcPr>
          <w:p w:rsidR="00C34800" w:rsidRPr="00392B0C" w:rsidRDefault="00C34800" w:rsidP="00DF452E"/>
        </w:tc>
        <w:tc>
          <w:tcPr>
            <w:tcW w:w="2410" w:type="dxa"/>
            <w:vMerge/>
          </w:tcPr>
          <w:p w:rsidR="00C34800" w:rsidRPr="00392B0C" w:rsidRDefault="00C34800" w:rsidP="00DF452E"/>
        </w:tc>
        <w:tc>
          <w:tcPr>
            <w:tcW w:w="2551" w:type="dxa"/>
            <w:vMerge/>
          </w:tcPr>
          <w:p w:rsidR="00C34800" w:rsidRPr="00392B0C" w:rsidRDefault="00C34800" w:rsidP="00DF452E"/>
        </w:tc>
      </w:tr>
      <w:tr w:rsidR="002E4A41" w:rsidRPr="00392B0C" w:rsidTr="00DB3903">
        <w:trPr>
          <w:trHeight w:val="1093"/>
        </w:trPr>
        <w:tc>
          <w:tcPr>
            <w:tcW w:w="2552" w:type="dxa"/>
          </w:tcPr>
          <w:p w:rsidR="002E4A41" w:rsidRPr="00C34800" w:rsidRDefault="002E4A41" w:rsidP="00C34800">
            <w:pPr>
              <w:jc w:val="center"/>
              <w:rPr>
                <w:b/>
              </w:rPr>
            </w:pPr>
            <w:r w:rsidRPr="00C34800">
              <w:rPr>
                <w:b/>
              </w:rPr>
              <w:t>МДОУ № 36 «Золотой петушок» ЯМР</w:t>
            </w:r>
          </w:p>
        </w:tc>
        <w:tc>
          <w:tcPr>
            <w:tcW w:w="1985" w:type="dxa"/>
          </w:tcPr>
          <w:p w:rsidR="002E4A41" w:rsidRPr="00392B0C" w:rsidRDefault="002E4A41" w:rsidP="00DF452E">
            <w:r>
              <w:t>Музыкальный руководитель</w:t>
            </w:r>
          </w:p>
        </w:tc>
        <w:tc>
          <w:tcPr>
            <w:tcW w:w="1417" w:type="dxa"/>
            <w:gridSpan w:val="2"/>
          </w:tcPr>
          <w:p w:rsidR="002E4A41" w:rsidRPr="00392B0C" w:rsidRDefault="002E4A41" w:rsidP="00DF452E">
            <w:r>
              <w:t>1</w:t>
            </w:r>
          </w:p>
        </w:tc>
        <w:tc>
          <w:tcPr>
            <w:tcW w:w="1843" w:type="dxa"/>
          </w:tcPr>
          <w:p w:rsidR="002E4A41" w:rsidRPr="00392B0C" w:rsidRDefault="002E4A41" w:rsidP="00DF452E">
            <w:r>
              <w:t>0.75 ставки</w:t>
            </w:r>
          </w:p>
        </w:tc>
        <w:tc>
          <w:tcPr>
            <w:tcW w:w="2126" w:type="dxa"/>
          </w:tcPr>
          <w:p w:rsidR="002E4A41" w:rsidRPr="00392B0C" w:rsidRDefault="008A64B7" w:rsidP="008A64B7">
            <w:r>
              <w:t>Ярославская обл., Ярославский р-</w:t>
            </w:r>
            <w:r w:rsidR="002E4A41">
              <w:t>н, п. Дубки, ул. Октябрьская, д.23</w:t>
            </w:r>
          </w:p>
        </w:tc>
        <w:tc>
          <w:tcPr>
            <w:tcW w:w="2410" w:type="dxa"/>
          </w:tcPr>
          <w:p w:rsidR="008A64B7" w:rsidRDefault="008A64B7" w:rsidP="00DF452E">
            <w:r>
              <w:t xml:space="preserve">Заведующий </w:t>
            </w:r>
          </w:p>
          <w:p w:rsidR="008A64B7" w:rsidRDefault="002E4A41" w:rsidP="00DF452E">
            <w:r>
              <w:t>Ка</w:t>
            </w:r>
            <w:r w:rsidR="008A64B7">
              <w:t xml:space="preserve">занкова Татьяна Николаевна, </w:t>
            </w:r>
          </w:p>
          <w:p w:rsidR="002E4A41" w:rsidRPr="00392B0C" w:rsidRDefault="002E4A41" w:rsidP="00DF452E">
            <w:r>
              <w:t>8-905-139-18-34</w:t>
            </w:r>
          </w:p>
        </w:tc>
        <w:tc>
          <w:tcPr>
            <w:tcW w:w="2551" w:type="dxa"/>
          </w:tcPr>
          <w:p w:rsidR="002E4A41" w:rsidRPr="00392B0C" w:rsidRDefault="002E4A41" w:rsidP="00DF452E">
            <w:r>
              <w:t>Не предоставляются</w:t>
            </w:r>
          </w:p>
        </w:tc>
      </w:tr>
      <w:tr w:rsidR="00C34800" w:rsidRPr="00392B0C" w:rsidTr="00DB3903">
        <w:trPr>
          <w:trHeight w:val="826"/>
        </w:trPr>
        <w:tc>
          <w:tcPr>
            <w:tcW w:w="2552" w:type="dxa"/>
            <w:vMerge w:val="restart"/>
          </w:tcPr>
          <w:p w:rsidR="00C34800" w:rsidRPr="00C34800" w:rsidRDefault="00C34800" w:rsidP="00C34800">
            <w:pPr>
              <w:jc w:val="center"/>
              <w:rPr>
                <w:b/>
              </w:rPr>
            </w:pPr>
            <w:r w:rsidRPr="00C34800">
              <w:rPr>
                <w:b/>
              </w:rPr>
              <w:t>МДОУ № 1 «Красная шапочка» ЯМР</w:t>
            </w:r>
          </w:p>
          <w:p w:rsidR="00C34800" w:rsidRPr="00C34800" w:rsidRDefault="00C34800" w:rsidP="00DF452E">
            <w:pPr>
              <w:rPr>
                <w:b/>
              </w:rPr>
            </w:pPr>
          </w:p>
        </w:tc>
        <w:tc>
          <w:tcPr>
            <w:tcW w:w="1985" w:type="dxa"/>
          </w:tcPr>
          <w:p w:rsidR="00C34800" w:rsidRPr="00392B0C" w:rsidRDefault="00C34800" w:rsidP="00DF452E">
            <w:r>
              <w:t>воспитатель</w:t>
            </w:r>
          </w:p>
        </w:tc>
        <w:tc>
          <w:tcPr>
            <w:tcW w:w="1417" w:type="dxa"/>
            <w:gridSpan w:val="2"/>
          </w:tcPr>
          <w:p w:rsidR="00C34800" w:rsidRPr="00392B0C" w:rsidRDefault="00C34800" w:rsidP="00DF452E">
            <w:r>
              <w:t>3</w:t>
            </w:r>
          </w:p>
        </w:tc>
        <w:tc>
          <w:tcPr>
            <w:tcW w:w="1843" w:type="dxa"/>
          </w:tcPr>
          <w:p w:rsidR="00C34800" w:rsidRPr="00392B0C" w:rsidRDefault="008A64B7" w:rsidP="008A64B7">
            <w:r>
              <w:t>36 ч.</w:t>
            </w:r>
          </w:p>
        </w:tc>
        <w:tc>
          <w:tcPr>
            <w:tcW w:w="2126" w:type="dxa"/>
            <w:vMerge w:val="restart"/>
          </w:tcPr>
          <w:p w:rsidR="00C34800" w:rsidRPr="00392B0C" w:rsidRDefault="00C34800" w:rsidP="00DF452E">
            <w:r>
              <w:t xml:space="preserve">Ярославская обл., Ярославский р-н, п. Красные Ткачи ул. </w:t>
            </w:r>
            <w:proofErr w:type="spellStart"/>
            <w:r>
              <w:t>Б.Октябрьская</w:t>
            </w:r>
            <w:proofErr w:type="spellEnd"/>
            <w:r>
              <w:t>, з.15А.</w:t>
            </w:r>
          </w:p>
          <w:p w:rsidR="00C34800" w:rsidRPr="00392B0C" w:rsidRDefault="00C34800" w:rsidP="00DF452E"/>
        </w:tc>
        <w:tc>
          <w:tcPr>
            <w:tcW w:w="2410" w:type="dxa"/>
            <w:vMerge w:val="restart"/>
          </w:tcPr>
          <w:p w:rsidR="00C34800" w:rsidRDefault="00C34800" w:rsidP="00DF452E">
            <w:r>
              <w:t xml:space="preserve">Заведующий </w:t>
            </w:r>
          </w:p>
          <w:p w:rsidR="00C34800" w:rsidRDefault="00C34800" w:rsidP="00DF452E">
            <w:proofErr w:type="spellStart"/>
            <w:r>
              <w:t>Жаркова</w:t>
            </w:r>
            <w:proofErr w:type="spellEnd"/>
            <w:r>
              <w:t xml:space="preserve"> Виктория Николаевна, </w:t>
            </w:r>
          </w:p>
          <w:p w:rsidR="00C34800" w:rsidRPr="00392B0C" w:rsidRDefault="00C34800" w:rsidP="00DF452E">
            <w:r>
              <w:t xml:space="preserve">8- 4852- 43- 40- 06 </w:t>
            </w:r>
          </w:p>
          <w:p w:rsidR="00C34800" w:rsidRPr="00392B0C" w:rsidRDefault="00C34800" w:rsidP="00DF452E"/>
        </w:tc>
        <w:tc>
          <w:tcPr>
            <w:tcW w:w="2551" w:type="dxa"/>
            <w:vMerge w:val="restart"/>
          </w:tcPr>
          <w:p w:rsidR="00C34800" w:rsidRDefault="00C34800" w:rsidP="00DF452E">
            <w:r>
              <w:t xml:space="preserve">Не предоставляем </w:t>
            </w:r>
          </w:p>
          <w:p w:rsidR="00C34800" w:rsidRPr="00392B0C" w:rsidRDefault="00C34800" w:rsidP="00C34800"/>
        </w:tc>
      </w:tr>
      <w:tr w:rsidR="00C34800" w:rsidRPr="00392B0C" w:rsidTr="00DB3903">
        <w:trPr>
          <w:trHeight w:val="564"/>
        </w:trPr>
        <w:tc>
          <w:tcPr>
            <w:tcW w:w="2552" w:type="dxa"/>
            <w:vMerge/>
          </w:tcPr>
          <w:p w:rsidR="00C34800" w:rsidRPr="00392B0C" w:rsidRDefault="00C34800" w:rsidP="00DF452E"/>
        </w:tc>
        <w:tc>
          <w:tcPr>
            <w:tcW w:w="1985" w:type="dxa"/>
          </w:tcPr>
          <w:p w:rsidR="00C34800" w:rsidRPr="00392B0C" w:rsidRDefault="00C34800" w:rsidP="00DF452E">
            <w:r>
              <w:t>повар</w:t>
            </w:r>
          </w:p>
        </w:tc>
        <w:tc>
          <w:tcPr>
            <w:tcW w:w="1417" w:type="dxa"/>
            <w:gridSpan w:val="2"/>
          </w:tcPr>
          <w:p w:rsidR="00C34800" w:rsidRPr="00392B0C" w:rsidRDefault="00C34800" w:rsidP="00DF452E">
            <w:r>
              <w:t>1</w:t>
            </w:r>
          </w:p>
        </w:tc>
        <w:tc>
          <w:tcPr>
            <w:tcW w:w="1843" w:type="dxa"/>
          </w:tcPr>
          <w:p w:rsidR="00C34800" w:rsidRPr="00392B0C" w:rsidRDefault="008A64B7" w:rsidP="00DF452E">
            <w:r>
              <w:t>36 ч.</w:t>
            </w:r>
          </w:p>
        </w:tc>
        <w:tc>
          <w:tcPr>
            <w:tcW w:w="2126" w:type="dxa"/>
            <w:vMerge/>
          </w:tcPr>
          <w:p w:rsidR="00C34800" w:rsidRPr="00392B0C" w:rsidRDefault="00C34800" w:rsidP="00DF452E"/>
        </w:tc>
        <w:tc>
          <w:tcPr>
            <w:tcW w:w="2410" w:type="dxa"/>
            <w:vMerge/>
          </w:tcPr>
          <w:p w:rsidR="00C34800" w:rsidRPr="00392B0C" w:rsidRDefault="00C34800" w:rsidP="00DF452E"/>
        </w:tc>
        <w:tc>
          <w:tcPr>
            <w:tcW w:w="2551" w:type="dxa"/>
            <w:vMerge/>
          </w:tcPr>
          <w:p w:rsidR="00C34800" w:rsidRPr="00392B0C" w:rsidRDefault="00C34800" w:rsidP="00DF452E"/>
        </w:tc>
      </w:tr>
      <w:tr w:rsidR="00C34800" w:rsidRPr="00392B0C" w:rsidTr="00DB3903">
        <w:trPr>
          <w:trHeight w:val="1191"/>
        </w:trPr>
        <w:tc>
          <w:tcPr>
            <w:tcW w:w="2552" w:type="dxa"/>
          </w:tcPr>
          <w:p w:rsidR="00C34800" w:rsidRPr="006963F6" w:rsidRDefault="00C34800" w:rsidP="006963F6">
            <w:pPr>
              <w:jc w:val="center"/>
              <w:rPr>
                <w:b/>
              </w:rPr>
            </w:pPr>
            <w:r w:rsidRPr="006963F6">
              <w:rPr>
                <w:b/>
              </w:rPr>
              <w:t>МДОУ № 20 «Кузнечик» ЯМР</w:t>
            </w:r>
          </w:p>
        </w:tc>
        <w:tc>
          <w:tcPr>
            <w:tcW w:w="1985" w:type="dxa"/>
          </w:tcPr>
          <w:p w:rsidR="00C34800" w:rsidRPr="00392B0C" w:rsidRDefault="00C34800" w:rsidP="00C34800">
            <w:r>
              <w:t>воспитатель</w:t>
            </w:r>
          </w:p>
        </w:tc>
        <w:tc>
          <w:tcPr>
            <w:tcW w:w="1417" w:type="dxa"/>
            <w:gridSpan w:val="2"/>
          </w:tcPr>
          <w:p w:rsidR="00C34800" w:rsidRPr="00392B0C" w:rsidRDefault="00C34800" w:rsidP="00C34800">
            <w:r>
              <w:t>1</w:t>
            </w:r>
          </w:p>
        </w:tc>
        <w:tc>
          <w:tcPr>
            <w:tcW w:w="1843" w:type="dxa"/>
          </w:tcPr>
          <w:p w:rsidR="00C34800" w:rsidRPr="00392B0C" w:rsidRDefault="00C34800" w:rsidP="00C34800">
            <w:r>
              <w:t>1,0 ставки</w:t>
            </w:r>
          </w:p>
        </w:tc>
        <w:tc>
          <w:tcPr>
            <w:tcW w:w="2126" w:type="dxa"/>
          </w:tcPr>
          <w:p w:rsidR="00C34800" w:rsidRPr="00392B0C" w:rsidRDefault="00C34800" w:rsidP="00C34800">
            <w:r>
              <w:t xml:space="preserve">Ярославская обл., Ярославский р-н, д. </w:t>
            </w:r>
            <w:proofErr w:type="spellStart"/>
            <w:r>
              <w:t>Кузнечиха</w:t>
            </w:r>
            <w:proofErr w:type="spellEnd"/>
            <w:r>
              <w:t>, ул. Центральная, д. 4а</w:t>
            </w:r>
          </w:p>
        </w:tc>
        <w:tc>
          <w:tcPr>
            <w:tcW w:w="2410" w:type="dxa"/>
          </w:tcPr>
          <w:p w:rsidR="00C34800" w:rsidRDefault="00C34800" w:rsidP="00C34800">
            <w:r>
              <w:t>Заведующий</w:t>
            </w:r>
          </w:p>
          <w:p w:rsidR="00C34800" w:rsidRDefault="00C34800" w:rsidP="00C34800">
            <w:proofErr w:type="spellStart"/>
            <w:r>
              <w:t>Лобжанидзе</w:t>
            </w:r>
            <w:proofErr w:type="spellEnd"/>
            <w:r>
              <w:t xml:space="preserve"> Любовь Анатольевна</w:t>
            </w:r>
            <w:r w:rsidR="008A64B7">
              <w:t>,</w:t>
            </w:r>
          </w:p>
          <w:p w:rsidR="00C34800" w:rsidRPr="00392B0C" w:rsidRDefault="00C34800" w:rsidP="00C34800">
            <w:r>
              <w:t>8(4852)76-05-99</w:t>
            </w:r>
          </w:p>
        </w:tc>
        <w:tc>
          <w:tcPr>
            <w:tcW w:w="2551" w:type="dxa"/>
          </w:tcPr>
          <w:p w:rsidR="00C34800" w:rsidRPr="00392B0C" w:rsidRDefault="00C34800" w:rsidP="00C34800">
            <w:r>
              <w:t>Не предоставляется</w:t>
            </w:r>
          </w:p>
        </w:tc>
      </w:tr>
      <w:tr w:rsidR="00C34800" w:rsidRPr="00392B0C" w:rsidTr="00DB3903">
        <w:trPr>
          <w:trHeight w:val="1191"/>
        </w:trPr>
        <w:tc>
          <w:tcPr>
            <w:tcW w:w="2552" w:type="dxa"/>
          </w:tcPr>
          <w:p w:rsidR="00C34800" w:rsidRPr="006963F6" w:rsidRDefault="00C34800" w:rsidP="006963F6">
            <w:pPr>
              <w:jc w:val="center"/>
              <w:rPr>
                <w:b/>
              </w:rPr>
            </w:pPr>
            <w:r w:rsidRPr="006963F6">
              <w:rPr>
                <w:b/>
              </w:rPr>
              <w:t xml:space="preserve">МОУ </w:t>
            </w:r>
            <w:proofErr w:type="spellStart"/>
            <w:r w:rsidRPr="006963F6">
              <w:rPr>
                <w:b/>
              </w:rPr>
              <w:t>Ананьинская</w:t>
            </w:r>
            <w:proofErr w:type="spellEnd"/>
            <w:r w:rsidRPr="006963F6">
              <w:rPr>
                <w:b/>
              </w:rPr>
              <w:t xml:space="preserve"> ОШ ЯМР</w:t>
            </w:r>
          </w:p>
        </w:tc>
        <w:tc>
          <w:tcPr>
            <w:tcW w:w="1985" w:type="dxa"/>
          </w:tcPr>
          <w:p w:rsidR="00C34800" w:rsidRPr="00392B0C" w:rsidRDefault="00C34800" w:rsidP="00C34800">
            <w:r>
              <w:t>Учитель русского языка</w:t>
            </w:r>
          </w:p>
        </w:tc>
        <w:tc>
          <w:tcPr>
            <w:tcW w:w="1417" w:type="dxa"/>
            <w:gridSpan w:val="2"/>
          </w:tcPr>
          <w:p w:rsidR="00C34800" w:rsidRPr="00392B0C" w:rsidRDefault="00C34800" w:rsidP="00C34800">
            <w:r>
              <w:t>1</w:t>
            </w:r>
          </w:p>
        </w:tc>
        <w:tc>
          <w:tcPr>
            <w:tcW w:w="1843" w:type="dxa"/>
          </w:tcPr>
          <w:p w:rsidR="00C34800" w:rsidRPr="00392B0C" w:rsidRDefault="00C34800" w:rsidP="00C34800">
            <w:r>
              <w:t>20</w:t>
            </w:r>
            <w:r w:rsidR="008A64B7">
              <w:t xml:space="preserve"> ч.</w:t>
            </w:r>
          </w:p>
        </w:tc>
        <w:tc>
          <w:tcPr>
            <w:tcW w:w="2126" w:type="dxa"/>
          </w:tcPr>
          <w:p w:rsidR="00C34800" w:rsidRPr="00392B0C" w:rsidRDefault="008A64B7" w:rsidP="00C34800">
            <w:r>
              <w:t>Ярославская обл., Ярославский р-н, д</w:t>
            </w:r>
            <w:r w:rsidR="00C34800">
              <w:t xml:space="preserve">. </w:t>
            </w:r>
            <w:proofErr w:type="spellStart"/>
            <w:r w:rsidR="00C34800">
              <w:t>Ананьино</w:t>
            </w:r>
            <w:proofErr w:type="spellEnd"/>
            <w:r w:rsidR="00C34800">
              <w:t>, ул. Садовая, д.1</w:t>
            </w:r>
          </w:p>
        </w:tc>
        <w:tc>
          <w:tcPr>
            <w:tcW w:w="2410" w:type="dxa"/>
          </w:tcPr>
          <w:p w:rsidR="00C34800" w:rsidRDefault="00C34800" w:rsidP="00C34800">
            <w:r>
              <w:t xml:space="preserve">Директор </w:t>
            </w:r>
          </w:p>
          <w:p w:rsidR="00C34800" w:rsidRDefault="00C34800" w:rsidP="00C34800">
            <w:r>
              <w:t>Семейкина Татьяна Александрова</w:t>
            </w:r>
            <w:r w:rsidR="008A64B7">
              <w:t>,</w:t>
            </w:r>
          </w:p>
          <w:p w:rsidR="00C34800" w:rsidRPr="00392B0C" w:rsidRDefault="00C34800" w:rsidP="00C34800">
            <w:r>
              <w:t>89159687282</w:t>
            </w:r>
          </w:p>
        </w:tc>
        <w:tc>
          <w:tcPr>
            <w:tcW w:w="2551" w:type="dxa"/>
          </w:tcPr>
          <w:p w:rsidR="00C34800" w:rsidRPr="00392B0C" w:rsidRDefault="008A64B7" w:rsidP="00C34800">
            <w:r>
              <w:t>Не предоставляется</w:t>
            </w:r>
          </w:p>
        </w:tc>
      </w:tr>
      <w:tr w:rsidR="006963F6" w:rsidRPr="00392B0C" w:rsidTr="00DB3903">
        <w:trPr>
          <w:trHeight w:val="1191"/>
        </w:trPr>
        <w:tc>
          <w:tcPr>
            <w:tcW w:w="2552" w:type="dxa"/>
            <w:vMerge w:val="restart"/>
          </w:tcPr>
          <w:p w:rsidR="006963F6" w:rsidRPr="006963F6" w:rsidRDefault="006963F6" w:rsidP="006963F6">
            <w:pPr>
              <w:jc w:val="center"/>
              <w:rPr>
                <w:b/>
              </w:rPr>
            </w:pPr>
            <w:r w:rsidRPr="006963F6">
              <w:rPr>
                <w:b/>
              </w:rPr>
              <w:lastRenderedPageBreak/>
              <w:t xml:space="preserve">МОУ </w:t>
            </w:r>
            <w:proofErr w:type="spellStart"/>
            <w:r w:rsidRPr="006963F6">
              <w:rPr>
                <w:b/>
              </w:rPr>
              <w:t>Сарафоновская</w:t>
            </w:r>
            <w:proofErr w:type="spellEnd"/>
            <w:r w:rsidRPr="006963F6">
              <w:rPr>
                <w:b/>
              </w:rPr>
              <w:t xml:space="preserve"> СШ ЯМР</w:t>
            </w:r>
          </w:p>
        </w:tc>
        <w:tc>
          <w:tcPr>
            <w:tcW w:w="1985" w:type="dxa"/>
          </w:tcPr>
          <w:p w:rsidR="006963F6" w:rsidRDefault="006963F6" w:rsidP="00C34800">
            <w:r>
              <w:t>Учитель русского языка и литературы</w:t>
            </w:r>
          </w:p>
        </w:tc>
        <w:tc>
          <w:tcPr>
            <w:tcW w:w="1417" w:type="dxa"/>
            <w:gridSpan w:val="2"/>
          </w:tcPr>
          <w:p w:rsidR="006963F6" w:rsidRDefault="006963F6" w:rsidP="00C34800">
            <w:r>
              <w:t>1</w:t>
            </w:r>
          </w:p>
        </w:tc>
        <w:tc>
          <w:tcPr>
            <w:tcW w:w="1843" w:type="dxa"/>
          </w:tcPr>
          <w:p w:rsidR="006963F6" w:rsidRDefault="006963F6" w:rsidP="00C34800">
            <w:r>
              <w:t>1 ставка</w:t>
            </w:r>
          </w:p>
        </w:tc>
        <w:tc>
          <w:tcPr>
            <w:tcW w:w="2126" w:type="dxa"/>
            <w:vMerge w:val="restart"/>
          </w:tcPr>
          <w:p w:rsidR="006963F6" w:rsidRDefault="006963F6" w:rsidP="004750AD">
            <w:r>
              <w:t xml:space="preserve">Ярославская обл., Ярославский р-н, с. </w:t>
            </w:r>
            <w:proofErr w:type="spellStart"/>
            <w:r>
              <w:t>Сарафоново</w:t>
            </w:r>
            <w:proofErr w:type="spellEnd"/>
            <w:r>
              <w:t>, д.55</w:t>
            </w:r>
          </w:p>
        </w:tc>
        <w:tc>
          <w:tcPr>
            <w:tcW w:w="2410" w:type="dxa"/>
            <w:vMerge w:val="restart"/>
          </w:tcPr>
          <w:p w:rsidR="006963F6" w:rsidRDefault="006963F6" w:rsidP="00C34800">
            <w:r>
              <w:t xml:space="preserve">Директор </w:t>
            </w:r>
          </w:p>
          <w:p w:rsidR="006963F6" w:rsidRDefault="006963F6" w:rsidP="00C34800">
            <w:r>
              <w:t xml:space="preserve">Козловская Светлана Георгиевна, </w:t>
            </w:r>
          </w:p>
          <w:p w:rsidR="006963F6" w:rsidRDefault="006963F6" w:rsidP="00C34800">
            <w:r>
              <w:t xml:space="preserve">94- 05-45 </w:t>
            </w:r>
          </w:p>
        </w:tc>
        <w:tc>
          <w:tcPr>
            <w:tcW w:w="2551" w:type="dxa"/>
            <w:vMerge w:val="restart"/>
          </w:tcPr>
          <w:p w:rsidR="006963F6" w:rsidRDefault="006963F6" w:rsidP="00C34800">
            <w:r>
              <w:t>Не предоставляется</w:t>
            </w:r>
          </w:p>
        </w:tc>
      </w:tr>
      <w:tr w:rsidR="006963F6" w:rsidRPr="00392B0C" w:rsidTr="00DB3903">
        <w:trPr>
          <w:trHeight w:val="701"/>
        </w:trPr>
        <w:tc>
          <w:tcPr>
            <w:tcW w:w="2552" w:type="dxa"/>
            <w:vMerge/>
          </w:tcPr>
          <w:p w:rsidR="006963F6" w:rsidRDefault="006963F6" w:rsidP="00C34800"/>
        </w:tc>
        <w:tc>
          <w:tcPr>
            <w:tcW w:w="1985" w:type="dxa"/>
          </w:tcPr>
          <w:p w:rsidR="006963F6" w:rsidRDefault="006963F6" w:rsidP="00C34800">
            <w:r>
              <w:t>Учитель математики</w:t>
            </w:r>
          </w:p>
        </w:tc>
        <w:tc>
          <w:tcPr>
            <w:tcW w:w="1417" w:type="dxa"/>
            <w:gridSpan w:val="2"/>
          </w:tcPr>
          <w:p w:rsidR="006963F6" w:rsidRDefault="006963F6" w:rsidP="00C34800">
            <w:r>
              <w:t>1</w:t>
            </w:r>
          </w:p>
        </w:tc>
        <w:tc>
          <w:tcPr>
            <w:tcW w:w="1843" w:type="dxa"/>
          </w:tcPr>
          <w:p w:rsidR="006963F6" w:rsidRDefault="006963F6" w:rsidP="00C34800">
            <w:r>
              <w:t>1 ставка</w:t>
            </w:r>
          </w:p>
        </w:tc>
        <w:tc>
          <w:tcPr>
            <w:tcW w:w="2126" w:type="dxa"/>
            <w:vMerge/>
          </w:tcPr>
          <w:p w:rsidR="006963F6" w:rsidRDefault="006963F6" w:rsidP="004750AD"/>
        </w:tc>
        <w:tc>
          <w:tcPr>
            <w:tcW w:w="2410" w:type="dxa"/>
            <w:vMerge/>
          </w:tcPr>
          <w:p w:rsidR="006963F6" w:rsidRDefault="006963F6" w:rsidP="00C34800"/>
        </w:tc>
        <w:tc>
          <w:tcPr>
            <w:tcW w:w="2551" w:type="dxa"/>
            <w:vMerge/>
          </w:tcPr>
          <w:p w:rsidR="006963F6" w:rsidRDefault="006963F6" w:rsidP="00C34800"/>
        </w:tc>
      </w:tr>
      <w:tr w:rsidR="006963F6" w:rsidRPr="00392B0C" w:rsidTr="00DB3903">
        <w:trPr>
          <w:trHeight w:val="981"/>
        </w:trPr>
        <w:tc>
          <w:tcPr>
            <w:tcW w:w="2552" w:type="dxa"/>
            <w:vMerge/>
          </w:tcPr>
          <w:p w:rsidR="006963F6" w:rsidRDefault="006963F6" w:rsidP="00C34800"/>
        </w:tc>
        <w:tc>
          <w:tcPr>
            <w:tcW w:w="1985" w:type="dxa"/>
          </w:tcPr>
          <w:p w:rsidR="006963F6" w:rsidRDefault="006963F6" w:rsidP="00C34800">
            <w:r>
              <w:t>Учитель технического труда</w:t>
            </w:r>
          </w:p>
        </w:tc>
        <w:tc>
          <w:tcPr>
            <w:tcW w:w="1417" w:type="dxa"/>
            <w:gridSpan w:val="2"/>
          </w:tcPr>
          <w:p w:rsidR="006963F6" w:rsidRDefault="006963F6" w:rsidP="00C34800">
            <w:r>
              <w:t>1</w:t>
            </w:r>
          </w:p>
        </w:tc>
        <w:tc>
          <w:tcPr>
            <w:tcW w:w="1843" w:type="dxa"/>
          </w:tcPr>
          <w:p w:rsidR="006963F6" w:rsidRDefault="006963F6" w:rsidP="00C34800">
            <w:r>
              <w:t>0,5 ставки</w:t>
            </w:r>
          </w:p>
        </w:tc>
        <w:tc>
          <w:tcPr>
            <w:tcW w:w="2126" w:type="dxa"/>
            <w:vMerge/>
          </w:tcPr>
          <w:p w:rsidR="006963F6" w:rsidRDefault="006963F6" w:rsidP="004750AD"/>
        </w:tc>
        <w:tc>
          <w:tcPr>
            <w:tcW w:w="2410" w:type="dxa"/>
            <w:vMerge/>
          </w:tcPr>
          <w:p w:rsidR="006963F6" w:rsidRDefault="006963F6" w:rsidP="00C34800"/>
        </w:tc>
        <w:tc>
          <w:tcPr>
            <w:tcW w:w="2551" w:type="dxa"/>
            <w:vMerge/>
          </w:tcPr>
          <w:p w:rsidR="006963F6" w:rsidRDefault="006963F6" w:rsidP="00C34800"/>
        </w:tc>
      </w:tr>
      <w:tr w:rsidR="006963F6" w:rsidRPr="00392B0C" w:rsidTr="00DB3903">
        <w:trPr>
          <w:trHeight w:val="696"/>
        </w:trPr>
        <w:tc>
          <w:tcPr>
            <w:tcW w:w="2552" w:type="dxa"/>
            <w:vMerge/>
          </w:tcPr>
          <w:p w:rsidR="006963F6" w:rsidRDefault="006963F6" w:rsidP="00C34800"/>
        </w:tc>
        <w:tc>
          <w:tcPr>
            <w:tcW w:w="1985" w:type="dxa"/>
          </w:tcPr>
          <w:p w:rsidR="006963F6" w:rsidRDefault="006963F6" w:rsidP="00C34800">
            <w:r>
              <w:t>Учитель географии</w:t>
            </w:r>
          </w:p>
        </w:tc>
        <w:tc>
          <w:tcPr>
            <w:tcW w:w="1417" w:type="dxa"/>
            <w:gridSpan w:val="2"/>
          </w:tcPr>
          <w:p w:rsidR="006963F6" w:rsidRDefault="006963F6" w:rsidP="00C34800">
            <w:r>
              <w:t>1</w:t>
            </w:r>
          </w:p>
        </w:tc>
        <w:tc>
          <w:tcPr>
            <w:tcW w:w="1843" w:type="dxa"/>
          </w:tcPr>
          <w:p w:rsidR="006963F6" w:rsidRDefault="006963F6" w:rsidP="00C34800">
            <w:r>
              <w:t>0,5 ставки</w:t>
            </w:r>
          </w:p>
        </w:tc>
        <w:tc>
          <w:tcPr>
            <w:tcW w:w="2126" w:type="dxa"/>
            <w:vMerge/>
          </w:tcPr>
          <w:p w:rsidR="006963F6" w:rsidRDefault="006963F6" w:rsidP="004750AD"/>
        </w:tc>
        <w:tc>
          <w:tcPr>
            <w:tcW w:w="2410" w:type="dxa"/>
            <w:vMerge/>
          </w:tcPr>
          <w:p w:rsidR="006963F6" w:rsidRDefault="006963F6" w:rsidP="00C34800"/>
        </w:tc>
        <w:tc>
          <w:tcPr>
            <w:tcW w:w="2551" w:type="dxa"/>
            <w:vMerge/>
          </w:tcPr>
          <w:p w:rsidR="006963F6" w:rsidRDefault="006963F6" w:rsidP="00C34800"/>
        </w:tc>
      </w:tr>
      <w:tr w:rsidR="006963F6" w:rsidRPr="00392B0C" w:rsidTr="00DB3903">
        <w:trPr>
          <w:trHeight w:val="975"/>
        </w:trPr>
        <w:tc>
          <w:tcPr>
            <w:tcW w:w="2552" w:type="dxa"/>
            <w:vMerge/>
          </w:tcPr>
          <w:p w:rsidR="006963F6" w:rsidRDefault="006963F6" w:rsidP="00C34800"/>
        </w:tc>
        <w:tc>
          <w:tcPr>
            <w:tcW w:w="1985" w:type="dxa"/>
          </w:tcPr>
          <w:p w:rsidR="006963F6" w:rsidRDefault="006963F6" w:rsidP="00C34800">
            <w:r>
              <w:t>Учитель английского языка</w:t>
            </w:r>
          </w:p>
        </w:tc>
        <w:tc>
          <w:tcPr>
            <w:tcW w:w="1417" w:type="dxa"/>
            <w:gridSpan w:val="2"/>
          </w:tcPr>
          <w:p w:rsidR="006963F6" w:rsidRDefault="006963F6" w:rsidP="00C34800">
            <w:r>
              <w:t>1</w:t>
            </w:r>
          </w:p>
        </w:tc>
        <w:tc>
          <w:tcPr>
            <w:tcW w:w="1843" w:type="dxa"/>
          </w:tcPr>
          <w:p w:rsidR="006963F6" w:rsidRDefault="006963F6" w:rsidP="00C34800">
            <w:r>
              <w:t>1 ставка</w:t>
            </w:r>
          </w:p>
        </w:tc>
        <w:tc>
          <w:tcPr>
            <w:tcW w:w="2126" w:type="dxa"/>
            <w:vMerge/>
          </w:tcPr>
          <w:p w:rsidR="006963F6" w:rsidRDefault="006963F6" w:rsidP="004750AD"/>
        </w:tc>
        <w:tc>
          <w:tcPr>
            <w:tcW w:w="2410" w:type="dxa"/>
            <w:vMerge/>
          </w:tcPr>
          <w:p w:rsidR="006963F6" w:rsidRDefault="006963F6" w:rsidP="00C34800"/>
        </w:tc>
        <w:tc>
          <w:tcPr>
            <w:tcW w:w="2551" w:type="dxa"/>
            <w:vMerge/>
          </w:tcPr>
          <w:p w:rsidR="006963F6" w:rsidRDefault="006963F6" w:rsidP="00C34800"/>
        </w:tc>
      </w:tr>
      <w:tr w:rsidR="006963F6" w:rsidRPr="00392B0C" w:rsidTr="00DB3903">
        <w:trPr>
          <w:trHeight w:val="706"/>
        </w:trPr>
        <w:tc>
          <w:tcPr>
            <w:tcW w:w="2552" w:type="dxa"/>
            <w:vMerge/>
          </w:tcPr>
          <w:p w:rsidR="006963F6" w:rsidRDefault="006963F6" w:rsidP="00C34800"/>
        </w:tc>
        <w:tc>
          <w:tcPr>
            <w:tcW w:w="1985" w:type="dxa"/>
          </w:tcPr>
          <w:p w:rsidR="006963F6" w:rsidRDefault="006963F6" w:rsidP="00C34800">
            <w:r>
              <w:t>Педагог- психолог</w:t>
            </w:r>
          </w:p>
        </w:tc>
        <w:tc>
          <w:tcPr>
            <w:tcW w:w="1417" w:type="dxa"/>
            <w:gridSpan w:val="2"/>
          </w:tcPr>
          <w:p w:rsidR="006963F6" w:rsidRDefault="006963F6" w:rsidP="00C34800">
            <w:r>
              <w:t>1</w:t>
            </w:r>
          </w:p>
        </w:tc>
        <w:tc>
          <w:tcPr>
            <w:tcW w:w="1843" w:type="dxa"/>
          </w:tcPr>
          <w:p w:rsidR="006963F6" w:rsidRDefault="006963F6" w:rsidP="00C34800">
            <w:r>
              <w:t>0,25 ставки</w:t>
            </w:r>
          </w:p>
        </w:tc>
        <w:tc>
          <w:tcPr>
            <w:tcW w:w="2126" w:type="dxa"/>
            <w:vMerge/>
          </w:tcPr>
          <w:p w:rsidR="006963F6" w:rsidRDefault="006963F6" w:rsidP="004750AD"/>
        </w:tc>
        <w:tc>
          <w:tcPr>
            <w:tcW w:w="2410" w:type="dxa"/>
            <w:vMerge/>
          </w:tcPr>
          <w:p w:rsidR="006963F6" w:rsidRDefault="006963F6" w:rsidP="00C34800"/>
        </w:tc>
        <w:tc>
          <w:tcPr>
            <w:tcW w:w="2551" w:type="dxa"/>
            <w:vMerge/>
          </w:tcPr>
          <w:p w:rsidR="006963F6" w:rsidRDefault="006963F6" w:rsidP="00C34800"/>
        </w:tc>
      </w:tr>
      <w:tr w:rsidR="006963F6" w:rsidRPr="00392B0C" w:rsidTr="00DB3903">
        <w:trPr>
          <w:trHeight w:val="560"/>
        </w:trPr>
        <w:tc>
          <w:tcPr>
            <w:tcW w:w="2552" w:type="dxa"/>
            <w:vMerge/>
          </w:tcPr>
          <w:p w:rsidR="006963F6" w:rsidRDefault="006963F6" w:rsidP="00C34800"/>
        </w:tc>
        <w:tc>
          <w:tcPr>
            <w:tcW w:w="1985" w:type="dxa"/>
          </w:tcPr>
          <w:p w:rsidR="006963F6" w:rsidRDefault="006963F6" w:rsidP="00C34800">
            <w:r>
              <w:t>Воспитатель</w:t>
            </w:r>
          </w:p>
        </w:tc>
        <w:tc>
          <w:tcPr>
            <w:tcW w:w="1417" w:type="dxa"/>
            <w:gridSpan w:val="2"/>
          </w:tcPr>
          <w:p w:rsidR="006963F6" w:rsidRDefault="006963F6" w:rsidP="00C34800">
            <w:r>
              <w:t>1</w:t>
            </w:r>
          </w:p>
        </w:tc>
        <w:tc>
          <w:tcPr>
            <w:tcW w:w="1843" w:type="dxa"/>
          </w:tcPr>
          <w:p w:rsidR="006963F6" w:rsidRDefault="006963F6" w:rsidP="00C34800">
            <w:r>
              <w:t>0,5 ставки</w:t>
            </w:r>
          </w:p>
        </w:tc>
        <w:tc>
          <w:tcPr>
            <w:tcW w:w="2126" w:type="dxa"/>
            <w:vMerge/>
          </w:tcPr>
          <w:p w:rsidR="006963F6" w:rsidRDefault="006963F6" w:rsidP="004750AD"/>
        </w:tc>
        <w:tc>
          <w:tcPr>
            <w:tcW w:w="2410" w:type="dxa"/>
            <w:vMerge/>
          </w:tcPr>
          <w:p w:rsidR="006963F6" w:rsidRDefault="006963F6" w:rsidP="00C34800"/>
        </w:tc>
        <w:tc>
          <w:tcPr>
            <w:tcW w:w="2551" w:type="dxa"/>
            <w:vMerge/>
          </w:tcPr>
          <w:p w:rsidR="006963F6" w:rsidRDefault="006963F6" w:rsidP="00C34800"/>
        </w:tc>
      </w:tr>
      <w:tr w:rsidR="006963F6" w:rsidRPr="00392B0C" w:rsidTr="00DB3903">
        <w:trPr>
          <w:trHeight w:val="838"/>
        </w:trPr>
        <w:tc>
          <w:tcPr>
            <w:tcW w:w="2552" w:type="dxa"/>
            <w:vMerge/>
          </w:tcPr>
          <w:p w:rsidR="006963F6" w:rsidRDefault="006963F6" w:rsidP="00C34800"/>
        </w:tc>
        <w:tc>
          <w:tcPr>
            <w:tcW w:w="1985" w:type="dxa"/>
          </w:tcPr>
          <w:p w:rsidR="006963F6" w:rsidRDefault="006963F6" w:rsidP="00C34800">
            <w:r>
              <w:t xml:space="preserve">Подсобный рабочий </w:t>
            </w:r>
          </w:p>
        </w:tc>
        <w:tc>
          <w:tcPr>
            <w:tcW w:w="1417" w:type="dxa"/>
            <w:gridSpan w:val="2"/>
          </w:tcPr>
          <w:p w:rsidR="006963F6" w:rsidRDefault="006963F6" w:rsidP="00C34800">
            <w:r>
              <w:t>1</w:t>
            </w:r>
          </w:p>
        </w:tc>
        <w:tc>
          <w:tcPr>
            <w:tcW w:w="1843" w:type="dxa"/>
          </w:tcPr>
          <w:p w:rsidR="006963F6" w:rsidRDefault="006963F6" w:rsidP="00C34800">
            <w:r>
              <w:t>0,5 ставки</w:t>
            </w:r>
          </w:p>
        </w:tc>
        <w:tc>
          <w:tcPr>
            <w:tcW w:w="2126" w:type="dxa"/>
            <w:vMerge/>
          </w:tcPr>
          <w:p w:rsidR="006963F6" w:rsidRDefault="006963F6" w:rsidP="004750AD"/>
        </w:tc>
        <w:tc>
          <w:tcPr>
            <w:tcW w:w="2410" w:type="dxa"/>
            <w:vMerge/>
          </w:tcPr>
          <w:p w:rsidR="006963F6" w:rsidRDefault="006963F6" w:rsidP="00C34800"/>
        </w:tc>
        <w:tc>
          <w:tcPr>
            <w:tcW w:w="2551" w:type="dxa"/>
            <w:vMerge/>
          </w:tcPr>
          <w:p w:rsidR="006963F6" w:rsidRDefault="006963F6" w:rsidP="00C34800"/>
        </w:tc>
      </w:tr>
      <w:tr w:rsidR="006963F6" w:rsidRPr="00392B0C" w:rsidTr="00DB3903">
        <w:trPr>
          <w:trHeight w:val="709"/>
        </w:trPr>
        <w:tc>
          <w:tcPr>
            <w:tcW w:w="2552" w:type="dxa"/>
            <w:vMerge/>
          </w:tcPr>
          <w:p w:rsidR="006963F6" w:rsidRDefault="006963F6" w:rsidP="00C34800"/>
        </w:tc>
        <w:tc>
          <w:tcPr>
            <w:tcW w:w="1985" w:type="dxa"/>
          </w:tcPr>
          <w:p w:rsidR="006963F6" w:rsidRDefault="006963F6" w:rsidP="00C34800">
            <w:r>
              <w:t>Секретарь- машинистка</w:t>
            </w:r>
          </w:p>
        </w:tc>
        <w:tc>
          <w:tcPr>
            <w:tcW w:w="1417" w:type="dxa"/>
            <w:gridSpan w:val="2"/>
          </w:tcPr>
          <w:p w:rsidR="006963F6" w:rsidRDefault="006963F6" w:rsidP="00C34800">
            <w:r>
              <w:t>1</w:t>
            </w:r>
          </w:p>
        </w:tc>
        <w:tc>
          <w:tcPr>
            <w:tcW w:w="1843" w:type="dxa"/>
          </w:tcPr>
          <w:p w:rsidR="006963F6" w:rsidRDefault="006963F6" w:rsidP="00C34800">
            <w:r>
              <w:t>1 ставка</w:t>
            </w:r>
          </w:p>
        </w:tc>
        <w:tc>
          <w:tcPr>
            <w:tcW w:w="2126" w:type="dxa"/>
            <w:vMerge/>
          </w:tcPr>
          <w:p w:rsidR="006963F6" w:rsidRDefault="006963F6" w:rsidP="004750AD"/>
        </w:tc>
        <w:tc>
          <w:tcPr>
            <w:tcW w:w="2410" w:type="dxa"/>
            <w:vMerge/>
          </w:tcPr>
          <w:p w:rsidR="006963F6" w:rsidRDefault="006963F6" w:rsidP="00C34800"/>
        </w:tc>
        <w:tc>
          <w:tcPr>
            <w:tcW w:w="2551" w:type="dxa"/>
            <w:vMerge/>
          </w:tcPr>
          <w:p w:rsidR="006963F6" w:rsidRDefault="006963F6" w:rsidP="00C34800"/>
        </w:tc>
      </w:tr>
      <w:tr w:rsidR="0027316E" w:rsidRPr="00392B0C" w:rsidTr="00DB3903">
        <w:trPr>
          <w:trHeight w:val="685"/>
        </w:trPr>
        <w:tc>
          <w:tcPr>
            <w:tcW w:w="2552" w:type="dxa"/>
            <w:vMerge w:val="restart"/>
          </w:tcPr>
          <w:p w:rsidR="0027316E" w:rsidRPr="006963F6" w:rsidRDefault="0027316E" w:rsidP="00A67E0C">
            <w:pPr>
              <w:jc w:val="center"/>
              <w:rPr>
                <w:b/>
              </w:rPr>
            </w:pPr>
            <w:r w:rsidRPr="006963F6">
              <w:rPr>
                <w:b/>
              </w:rPr>
              <w:t>МДОУ № 3 «</w:t>
            </w:r>
            <w:proofErr w:type="spellStart"/>
            <w:r w:rsidRPr="006963F6">
              <w:rPr>
                <w:b/>
              </w:rPr>
              <w:t>Ивушка</w:t>
            </w:r>
            <w:proofErr w:type="spellEnd"/>
            <w:r w:rsidRPr="006963F6">
              <w:rPr>
                <w:b/>
              </w:rPr>
              <w:t>» ЯМР</w:t>
            </w:r>
          </w:p>
        </w:tc>
        <w:tc>
          <w:tcPr>
            <w:tcW w:w="1985" w:type="dxa"/>
          </w:tcPr>
          <w:p w:rsidR="0027316E" w:rsidRPr="00392B0C" w:rsidRDefault="0027316E" w:rsidP="006963F6">
            <w:r>
              <w:t>Воспитатель</w:t>
            </w:r>
          </w:p>
        </w:tc>
        <w:tc>
          <w:tcPr>
            <w:tcW w:w="1417" w:type="dxa"/>
            <w:gridSpan w:val="2"/>
          </w:tcPr>
          <w:p w:rsidR="0027316E" w:rsidRPr="00392B0C" w:rsidRDefault="0027316E" w:rsidP="006963F6">
            <w:r>
              <w:t>3</w:t>
            </w:r>
          </w:p>
        </w:tc>
        <w:tc>
          <w:tcPr>
            <w:tcW w:w="1843" w:type="dxa"/>
          </w:tcPr>
          <w:p w:rsidR="0027316E" w:rsidRPr="00392B0C" w:rsidRDefault="006963F6" w:rsidP="006963F6">
            <w:r>
              <w:t>3 ставки</w:t>
            </w:r>
          </w:p>
        </w:tc>
        <w:tc>
          <w:tcPr>
            <w:tcW w:w="2126" w:type="dxa"/>
            <w:vMerge w:val="restart"/>
          </w:tcPr>
          <w:p w:rsidR="0027316E" w:rsidRPr="00392B0C" w:rsidRDefault="006963F6" w:rsidP="006963F6">
            <w:r>
              <w:t>Ярославская обл., Ярославский р-</w:t>
            </w:r>
            <w:r w:rsidR="0027316E">
              <w:t>н, пос. Ивняки, ул. Центральная, д.11</w:t>
            </w:r>
          </w:p>
        </w:tc>
        <w:tc>
          <w:tcPr>
            <w:tcW w:w="2410" w:type="dxa"/>
            <w:vMerge w:val="restart"/>
          </w:tcPr>
          <w:p w:rsidR="006963F6" w:rsidRDefault="0027316E" w:rsidP="006963F6">
            <w:r>
              <w:t xml:space="preserve">Заведующий </w:t>
            </w:r>
          </w:p>
          <w:p w:rsidR="0027316E" w:rsidRDefault="0027316E" w:rsidP="006963F6">
            <w:proofErr w:type="spellStart"/>
            <w:r>
              <w:t>Шаброва</w:t>
            </w:r>
            <w:proofErr w:type="spellEnd"/>
            <w:r>
              <w:t xml:space="preserve"> Алевтина Ивановна,</w:t>
            </w:r>
          </w:p>
          <w:p w:rsidR="0027316E" w:rsidRPr="00392B0C" w:rsidRDefault="0027316E" w:rsidP="006963F6">
            <w:r>
              <w:rPr>
                <w:rStyle w:val="listphonenumber"/>
              </w:rPr>
              <w:t>8 (4852) 59-36-17</w:t>
            </w:r>
          </w:p>
        </w:tc>
        <w:tc>
          <w:tcPr>
            <w:tcW w:w="2551" w:type="dxa"/>
            <w:vMerge w:val="restart"/>
          </w:tcPr>
          <w:p w:rsidR="0027316E" w:rsidRPr="00392B0C" w:rsidRDefault="006963F6" w:rsidP="006963F6">
            <w:r>
              <w:t>Не предоставляется</w:t>
            </w:r>
          </w:p>
        </w:tc>
      </w:tr>
      <w:tr w:rsidR="0027316E" w:rsidRPr="00392B0C" w:rsidTr="00DB3903">
        <w:trPr>
          <w:trHeight w:val="694"/>
        </w:trPr>
        <w:tc>
          <w:tcPr>
            <w:tcW w:w="2552" w:type="dxa"/>
            <w:vMerge/>
          </w:tcPr>
          <w:p w:rsidR="0027316E" w:rsidRDefault="0027316E" w:rsidP="00A67E0C"/>
        </w:tc>
        <w:tc>
          <w:tcPr>
            <w:tcW w:w="1985" w:type="dxa"/>
          </w:tcPr>
          <w:p w:rsidR="0027316E" w:rsidRDefault="0027316E" w:rsidP="006963F6">
            <w:r>
              <w:t>Музыкальный руководитель</w:t>
            </w:r>
          </w:p>
        </w:tc>
        <w:tc>
          <w:tcPr>
            <w:tcW w:w="1417" w:type="dxa"/>
            <w:gridSpan w:val="2"/>
          </w:tcPr>
          <w:p w:rsidR="0027316E" w:rsidRDefault="0027316E" w:rsidP="006963F6">
            <w:r>
              <w:t>1</w:t>
            </w:r>
          </w:p>
        </w:tc>
        <w:tc>
          <w:tcPr>
            <w:tcW w:w="1843" w:type="dxa"/>
          </w:tcPr>
          <w:p w:rsidR="0027316E" w:rsidRPr="00497647" w:rsidRDefault="006963F6" w:rsidP="006963F6">
            <w:r>
              <w:t>1 ставка</w:t>
            </w:r>
          </w:p>
        </w:tc>
        <w:tc>
          <w:tcPr>
            <w:tcW w:w="2126" w:type="dxa"/>
            <w:vMerge/>
          </w:tcPr>
          <w:p w:rsidR="0027316E" w:rsidRPr="00392B0C" w:rsidRDefault="0027316E" w:rsidP="00A67E0C"/>
        </w:tc>
        <w:tc>
          <w:tcPr>
            <w:tcW w:w="2410" w:type="dxa"/>
            <w:vMerge/>
          </w:tcPr>
          <w:p w:rsidR="0027316E" w:rsidRPr="00392B0C" w:rsidRDefault="0027316E" w:rsidP="00A67E0C"/>
        </w:tc>
        <w:tc>
          <w:tcPr>
            <w:tcW w:w="2551" w:type="dxa"/>
            <w:vMerge/>
          </w:tcPr>
          <w:p w:rsidR="0027316E" w:rsidRPr="00392B0C" w:rsidRDefault="0027316E" w:rsidP="00A67E0C"/>
        </w:tc>
      </w:tr>
      <w:tr w:rsidR="0027316E" w:rsidRPr="00392B0C" w:rsidTr="00DB3903">
        <w:trPr>
          <w:trHeight w:val="562"/>
        </w:trPr>
        <w:tc>
          <w:tcPr>
            <w:tcW w:w="2552" w:type="dxa"/>
            <w:vMerge/>
          </w:tcPr>
          <w:p w:rsidR="0027316E" w:rsidRDefault="0027316E" w:rsidP="00A67E0C"/>
        </w:tc>
        <w:tc>
          <w:tcPr>
            <w:tcW w:w="1985" w:type="dxa"/>
          </w:tcPr>
          <w:p w:rsidR="0027316E" w:rsidRDefault="0027316E" w:rsidP="006963F6">
            <w:r>
              <w:t>Логопед</w:t>
            </w:r>
          </w:p>
        </w:tc>
        <w:tc>
          <w:tcPr>
            <w:tcW w:w="1417" w:type="dxa"/>
            <w:gridSpan w:val="2"/>
          </w:tcPr>
          <w:p w:rsidR="0027316E" w:rsidRDefault="0027316E" w:rsidP="006963F6">
            <w:r>
              <w:t>1</w:t>
            </w:r>
          </w:p>
        </w:tc>
        <w:tc>
          <w:tcPr>
            <w:tcW w:w="1843" w:type="dxa"/>
          </w:tcPr>
          <w:p w:rsidR="0027316E" w:rsidRPr="00392B0C" w:rsidRDefault="006963F6" w:rsidP="006963F6">
            <w:r>
              <w:t>1 ставка</w:t>
            </w:r>
          </w:p>
        </w:tc>
        <w:tc>
          <w:tcPr>
            <w:tcW w:w="2126" w:type="dxa"/>
            <w:vMerge/>
          </w:tcPr>
          <w:p w:rsidR="0027316E" w:rsidRPr="00392B0C" w:rsidRDefault="0027316E" w:rsidP="00A67E0C"/>
        </w:tc>
        <w:tc>
          <w:tcPr>
            <w:tcW w:w="2410" w:type="dxa"/>
            <w:vMerge/>
          </w:tcPr>
          <w:p w:rsidR="0027316E" w:rsidRPr="00392B0C" w:rsidRDefault="0027316E" w:rsidP="00A67E0C"/>
        </w:tc>
        <w:tc>
          <w:tcPr>
            <w:tcW w:w="2551" w:type="dxa"/>
            <w:vMerge/>
          </w:tcPr>
          <w:p w:rsidR="0027316E" w:rsidRPr="00392B0C" w:rsidRDefault="0027316E" w:rsidP="00A67E0C"/>
        </w:tc>
      </w:tr>
      <w:tr w:rsidR="0027316E" w:rsidRPr="00392B0C" w:rsidTr="00DB3903">
        <w:trPr>
          <w:trHeight w:val="1123"/>
        </w:trPr>
        <w:tc>
          <w:tcPr>
            <w:tcW w:w="2552" w:type="dxa"/>
          </w:tcPr>
          <w:p w:rsidR="0027316E" w:rsidRPr="006963F6" w:rsidRDefault="0027316E" w:rsidP="006963F6">
            <w:pPr>
              <w:jc w:val="center"/>
              <w:rPr>
                <w:b/>
              </w:rPr>
            </w:pPr>
            <w:r w:rsidRPr="006963F6">
              <w:rPr>
                <w:b/>
              </w:rPr>
              <w:t xml:space="preserve">МОУ </w:t>
            </w:r>
            <w:proofErr w:type="spellStart"/>
            <w:r w:rsidRPr="006963F6">
              <w:rPr>
                <w:b/>
              </w:rPr>
              <w:t>Красноткацкая</w:t>
            </w:r>
            <w:proofErr w:type="spellEnd"/>
            <w:r w:rsidRPr="006963F6">
              <w:rPr>
                <w:b/>
              </w:rPr>
              <w:t xml:space="preserve"> СШ ЯМР</w:t>
            </w:r>
          </w:p>
        </w:tc>
        <w:tc>
          <w:tcPr>
            <w:tcW w:w="1985" w:type="dxa"/>
          </w:tcPr>
          <w:p w:rsidR="0027316E" w:rsidRPr="00392B0C" w:rsidRDefault="0027316E" w:rsidP="00A67E0C">
            <w:r>
              <w:t>Учитель технологии</w:t>
            </w:r>
          </w:p>
        </w:tc>
        <w:tc>
          <w:tcPr>
            <w:tcW w:w="1417" w:type="dxa"/>
            <w:gridSpan w:val="2"/>
          </w:tcPr>
          <w:p w:rsidR="0027316E" w:rsidRPr="00392B0C" w:rsidRDefault="0027316E" w:rsidP="00A67E0C">
            <w:r>
              <w:t>1</w:t>
            </w:r>
          </w:p>
        </w:tc>
        <w:tc>
          <w:tcPr>
            <w:tcW w:w="1843" w:type="dxa"/>
          </w:tcPr>
          <w:p w:rsidR="0027316E" w:rsidRPr="00392B0C" w:rsidRDefault="0027316E" w:rsidP="00A67E0C">
            <w:r>
              <w:t>1 ставка</w:t>
            </w:r>
          </w:p>
        </w:tc>
        <w:tc>
          <w:tcPr>
            <w:tcW w:w="2126" w:type="dxa"/>
          </w:tcPr>
          <w:p w:rsidR="0027316E" w:rsidRPr="00392B0C" w:rsidRDefault="006963F6" w:rsidP="00A67E0C">
            <w:r>
              <w:t xml:space="preserve">Ярославская обл., Ярославский р-н, </w:t>
            </w:r>
            <w:r w:rsidR="0027316E">
              <w:t xml:space="preserve">д. </w:t>
            </w:r>
            <w:proofErr w:type="spellStart"/>
            <w:r w:rsidR="0027316E">
              <w:t>Ноготино</w:t>
            </w:r>
            <w:proofErr w:type="spellEnd"/>
            <w:r w:rsidR="0027316E">
              <w:t>, д. 2 б</w:t>
            </w:r>
          </w:p>
        </w:tc>
        <w:tc>
          <w:tcPr>
            <w:tcW w:w="2410" w:type="dxa"/>
          </w:tcPr>
          <w:p w:rsidR="006963F6" w:rsidRDefault="006963F6" w:rsidP="00A67E0C">
            <w:r>
              <w:t xml:space="preserve">Директор </w:t>
            </w:r>
          </w:p>
          <w:p w:rsidR="0027316E" w:rsidRDefault="0027316E" w:rsidP="00A67E0C">
            <w:r>
              <w:t>Мухина Мария Петровна</w:t>
            </w:r>
          </w:p>
          <w:p w:rsidR="0027316E" w:rsidRPr="00392B0C" w:rsidRDefault="006963F6" w:rsidP="00A67E0C">
            <w:r>
              <w:t>8-</w:t>
            </w:r>
            <w:r w:rsidR="0027316E">
              <w:t>4852</w:t>
            </w:r>
            <w:r>
              <w:t>-</w:t>
            </w:r>
            <w:r w:rsidR="0027316E">
              <w:t>43</w:t>
            </w:r>
            <w:r>
              <w:t>-</w:t>
            </w:r>
            <w:r w:rsidR="0027316E">
              <w:t>82</w:t>
            </w:r>
            <w:r>
              <w:t>-</w:t>
            </w:r>
            <w:r w:rsidR="0027316E">
              <w:t>37</w:t>
            </w:r>
          </w:p>
        </w:tc>
        <w:tc>
          <w:tcPr>
            <w:tcW w:w="2551" w:type="dxa"/>
          </w:tcPr>
          <w:p w:rsidR="0027316E" w:rsidRPr="00392B0C" w:rsidRDefault="006963F6" w:rsidP="00A67E0C">
            <w:r>
              <w:t>Не предоставляется</w:t>
            </w:r>
          </w:p>
        </w:tc>
      </w:tr>
      <w:tr w:rsidR="0027316E" w:rsidRPr="00392B0C" w:rsidTr="00DB3903">
        <w:trPr>
          <w:trHeight w:val="599"/>
        </w:trPr>
        <w:tc>
          <w:tcPr>
            <w:tcW w:w="2552" w:type="dxa"/>
            <w:vMerge w:val="restart"/>
          </w:tcPr>
          <w:p w:rsidR="0027316E" w:rsidRPr="006963F6" w:rsidRDefault="0027316E" w:rsidP="006963F6">
            <w:pPr>
              <w:jc w:val="center"/>
              <w:rPr>
                <w:b/>
              </w:rPr>
            </w:pPr>
            <w:r w:rsidRPr="006963F6">
              <w:rPr>
                <w:b/>
              </w:rPr>
              <w:lastRenderedPageBreak/>
              <w:t>МОУ Спасская СШ ЯМР</w:t>
            </w:r>
          </w:p>
        </w:tc>
        <w:tc>
          <w:tcPr>
            <w:tcW w:w="1985" w:type="dxa"/>
          </w:tcPr>
          <w:p w:rsidR="0027316E" w:rsidRPr="0027316E" w:rsidRDefault="0027316E" w:rsidP="00A67E0C">
            <w:pPr>
              <w:pStyle w:val="aa"/>
              <w:spacing w:after="0" w:line="240" w:lineRule="auto"/>
              <w:rPr>
                <w:szCs w:val="20"/>
              </w:rPr>
            </w:pPr>
            <w:r w:rsidRPr="0027316E">
              <w:rPr>
                <w:szCs w:val="20"/>
              </w:rPr>
              <w:t xml:space="preserve">Учитель физики </w:t>
            </w:r>
          </w:p>
          <w:p w:rsidR="0027316E" w:rsidRPr="0027316E" w:rsidRDefault="0027316E" w:rsidP="00A67E0C"/>
        </w:tc>
        <w:tc>
          <w:tcPr>
            <w:tcW w:w="1417" w:type="dxa"/>
            <w:gridSpan w:val="2"/>
          </w:tcPr>
          <w:p w:rsidR="0027316E" w:rsidRPr="00392B0C" w:rsidRDefault="0027316E" w:rsidP="00A67E0C">
            <w:r>
              <w:t>1</w:t>
            </w:r>
          </w:p>
        </w:tc>
        <w:tc>
          <w:tcPr>
            <w:tcW w:w="1843" w:type="dxa"/>
          </w:tcPr>
          <w:p w:rsidR="0027316E" w:rsidRPr="00392B0C" w:rsidRDefault="0027316E" w:rsidP="00A67E0C">
            <w:r>
              <w:t>11</w:t>
            </w:r>
            <w:r w:rsidR="00832E37">
              <w:t xml:space="preserve"> ч.</w:t>
            </w:r>
          </w:p>
        </w:tc>
        <w:tc>
          <w:tcPr>
            <w:tcW w:w="2126" w:type="dxa"/>
            <w:vMerge w:val="restart"/>
          </w:tcPr>
          <w:p w:rsidR="0027316E" w:rsidRPr="00392B0C" w:rsidRDefault="00832E37" w:rsidP="00A67E0C">
            <w:r>
              <w:t>Ярославская обл., Ярославский р-</w:t>
            </w:r>
            <w:r w:rsidR="0027316E">
              <w:t>н, с. Спас-Виталий, д.6</w:t>
            </w:r>
          </w:p>
          <w:p w:rsidR="0027316E" w:rsidRPr="00392B0C" w:rsidRDefault="0027316E" w:rsidP="00A67E0C"/>
        </w:tc>
        <w:tc>
          <w:tcPr>
            <w:tcW w:w="2410" w:type="dxa"/>
            <w:vMerge w:val="restart"/>
          </w:tcPr>
          <w:p w:rsidR="00832E37" w:rsidRDefault="00832E37" w:rsidP="00A67E0C">
            <w:r>
              <w:t xml:space="preserve">Директор </w:t>
            </w:r>
          </w:p>
          <w:p w:rsidR="0027316E" w:rsidRPr="00392B0C" w:rsidRDefault="0027316E" w:rsidP="00A67E0C">
            <w:proofErr w:type="spellStart"/>
            <w:r>
              <w:t>Гартунг</w:t>
            </w:r>
            <w:proofErr w:type="spellEnd"/>
            <w:r>
              <w:t xml:space="preserve"> Марина Владимировна</w:t>
            </w:r>
            <w:r w:rsidR="006963F6">
              <w:t>,</w:t>
            </w:r>
          </w:p>
          <w:p w:rsidR="0027316E" w:rsidRDefault="00E20C7B" w:rsidP="00A67E0C">
            <w:r>
              <w:t>76-41-21</w:t>
            </w:r>
            <w:r w:rsidR="006963F6">
              <w:t xml:space="preserve">, </w:t>
            </w:r>
          </w:p>
          <w:p w:rsidR="00832E37" w:rsidRDefault="00832E37" w:rsidP="00A67E0C"/>
          <w:p w:rsidR="006963F6" w:rsidRPr="00392B0C" w:rsidRDefault="006963F6" w:rsidP="00A67E0C">
            <w:r w:rsidRPr="00832E37">
              <w:rPr>
                <w:highlight w:val="yellow"/>
              </w:rPr>
              <w:t>Готовы принять студентов 5-ых курсов</w:t>
            </w:r>
          </w:p>
        </w:tc>
        <w:tc>
          <w:tcPr>
            <w:tcW w:w="2551" w:type="dxa"/>
            <w:vMerge w:val="restart"/>
          </w:tcPr>
          <w:p w:rsidR="0027316E" w:rsidRPr="00392B0C" w:rsidRDefault="006963F6" w:rsidP="00A67E0C">
            <w:r>
              <w:t>Не предоставляется</w:t>
            </w:r>
          </w:p>
        </w:tc>
      </w:tr>
      <w:tr w:rsidR="0027316E" w:rsidRPr="00392B0C" w:rsidTr="00DB3903">
        <w:trPr>
          <w:trHeight w:val="666"/>
        </w:trPr>
        <w:tc>
          <w:tcPr>
            <w:tcW w:w="2552" w:type="dxa"/>
            <w:vMerge/>
          </w:tcPr>
          <w:p w:rsidR="0027316E" w:rsidRDefault="0027316E" w:rsidP="00A67E0C"/>
        </w:tc>
        <w:tc>
          <w:tcPr>
            <w:tcW w:w="1985" w:type="dxa"/>
          </w:tcPr>
          <w:p w:rsidR="0027316E" w:rsidRPr="0027316E" w:rsidRDefault="0027316E" w:rsidP="00A67E0C">
            <w:pPr>
              <w:pStyle w:val="aa"/>
              <w:spacing w:after="0" w:line="240" w:lineRule="auto"/>
              <w:rPr>
                <w:szCs w:val="20"/>
              </w:rPr>
            </w:pPr>
            <w:r w:rsidRPr="0027316E">
              <w:rPr>
                <w:szCs w:val="20"/>
              </w:rPr>
              <w:t xml:space="preserve">Учитель информатики </w:t>
            </w:r>
          </w:p>
          <w:p w:rsidR="0027316E" w:rsidRPr="0027316E" w:rsidRDefault="0027316E" w:rsidP="00A67E0C">
            <w:pPr>
              <w:pStyle w:val="aa"/>
              <w:spacing w:after="0" w:line="240" w:lineRule="auto"/>
              <w:rPr>
                <w:szCs w:val="20"/>
              </w:rPr>
            </w:pPr>
          </w:p>
        </w:tc>
        <w:tc>
          <w:tcPr>
            <w:tcW w:w="1417" w:type="dxa"/>
            <w:gridSpan w:val="2"/>
          </w:tcPr>
          <w:p w:rsidR="0027316E" w:rsidRPr="00392B0C" w:rsidRDefault="0027316E" w:rsidP="00A67E0C">
            <w:r>
              <w:t>1</w:t>
            </w:r>
          </w:p>
        </w:tc>
        <w:tc>
          <w:tcPr>
            <w:tcW w:w="1843" w:type="dxa"/>
          </w:tcPr>
          <w:p w:rsidR="0027316E" w:rsidRDefault="0027316E" w:rsidP="00A67E0C">
            <w:r>
              <w:t>10</w:t>
            </w:r>
            <w:r w:rsidR="00832E37">
              <w:t xml:space="preserve"> ч.</w:t>
            </w:r>
          </w:p>
        </w:tc>
        <w:tc>
          <w:tcPr>
            <w:tcW w:w="2126" w:type="dxa"/>
            <w:vMerge/>
          </w:tcPr>
          <w:p w:rsidR="0027316E" w:rsidRPr="00392B0C" w:rsidRDefault="0027316E" w:rsidP="00A67E0C"/>
        </w:tc>
        <w:tc>
          <w:tcPr>
            <w:tcW w:w="2410" w:type="dxa"/>
            <w:vMerge/>
          </w:tcPr>
          <w:p w:rsidR="0027316E" w:rsidRPr="00392B0C" w:rsidRDefault="0027316E" w:rsidP="00A67E0C"/>
        </w:tc>
        <w:tc>
          <w:tcPr>
            <w:tcW w:w="2551" w:type="dxa"/>
            <w:vMerge/>
          </w:tcPr>
          <w:p w:rsidR="0027316E" w:rsidRPr="00392B0C" w:rsidRDefault="0027316E" w:rsidP="00A67E0C"/>
        </w:tc>
      </w:tr>
      <w:tr w:rsidR="0027316E" w:rsidRPr="00392B0C" w:rsidTr="00DB3903">
        <w:trPr>
          <w:trHeight w:val="481"/>
        </w:trPr>
        <w:tc>
          <w:tcPr>
            <w:tcW w:w="2552" w:type="dxa"/>
            <w:vMerge/>
          </w:tcPr>
          <w:p w:rsidR="0027316E" w:rsidRDefault="0027316E" w:rsidP="00A67E0C"/>
        </w:tc>
        <w:tc>
          <w:tcPr>
            <w:tcW w:w="1985" w:type="dxa"/>
          </w:tcPr>
          <w:p w:rsidR="0027316E" w:rsidRPr="0027316E" w:rsidRDefault="0027316E" w:rsidP="00A67E0C">
            <w:pPr>
              <w:pStyle w:val="aa"/>
              <w:spacing w:after="0" w:line="240" w:lineRule="auto"/>
              <w:rPr>
                <w:szCs w:val="20"/>
              </w:rPr>
            </w:pPr>
            <w:r w:rsidRPr="0027316E">
              <w:rPr>
                <w:szCs w:val="20"/>
              </w:rPr>
              <w:t xml:space="preserve">Учитель Математика </w:t>
            </w:r>
          </w:p>
        </w:tc>
        <w:tc>
          <w:tcPr>
            <w:tcW w:w="1417" w:type="dxa"/>
            <w:gridSpan w:val="2"/>
          </w:tcPr>
          <w:p w:rsidR="0027316E" w:rsidRPr="00392B0C" w:rsidRDefault="0027316E" w:rsidP="00A67E0C">
            <w:r>
              <w:t>1</w:t>
            </w:r>
          </w:p>
        </w:tc>
        <w:tc>
          <w:tcPr>
            <w:tcW w:w="1843" w:type="dxa"/>
          </w:tcPr>
          <w:p w:rsidR="0027316E" w:rsidRDefault="0027316E" w:rsidP="00A67E0C">
            <w:r>
              <w:t>18</w:t>
            </w:r>
            <w:r w:rsidR="00832E37">
              <w:t xml:space="preserve"> ч.</w:t>
            </w:r>
          </w:p>
        </w:tc>
        <w:tc>
          <w:tcPr>
            <w:tcW w:w="2126" w:type="dxa"/>
            <w:vMerge/>
          </w:tcPr>
          <w:p w:rsidR="0027316E" w:rsidRPr="00392B0C" w:rsidRDefault="0027316E" w:rsidP="00A67E0C"/>
        </w:tc>
        <w:tc>
          <w:tcPr>
            <w:tcW w:w="2410" w:type="dxa"/>
            <w:vMerge/>
          </w:tcPr>
          <w:p w:rsidR="0027316E" w:rsidRPr="00392B0C" w:rsidRDefault="0027316E" w:rsidP="00A67E0C"/>
        </w:tc>
        <w:tc>
          <w:tcPr>
            <w:tcW w:w="2551" w:type="dxa"/>
            <w:vMerge/>
          </w:tcPr>
          <w:p w:rsidR="0027316E" w:rsidRPr="00392B0C" w:rsidRDefault="0027316E" w:rsidP="00A67E0C"/>
        </w:tc>
      </w:tr>
      <w:tr w:rsidR="0027316E" w:rsidRPr="00392B0C" w:rsidTr="00DB3903">
        <w:trPr>
          <w:trHeight w:val="856"/>
        </w:trPr>
        <w:tc>
          <w:tcPr>
            <w:tcW w:w="2552" w:type="dxa"/>
            <w:vMerge/>
          </w:tcPr>
          <w:p w:rsidR="0027316E" w:rsidRDefault="0027316E" w:rsidP="00A67E0C"/>
        </w:tc>
        <w:tc>
          <w:tcPr>
            <w:tcW w:w="1985" w:type="dxa"/>
          </w:tcPr>
          <w:p w:rsidR="0027316E" w:rsidRPr="0027316E" w:rsidRDefault="0027316E" w:rsidP="00A67E0C">
            <w:pPr>
              <w:pStyle w:val="aa"/>
              <w:spacing w:after="0" w:line="240" w:lineRule="auto"/>
              <w:rPr>
                <w:szCs w:val="20"/>
              </w:rPr>
            </w:pPr>
            <w:r w:rsidRPr="0027316E">
              <w:rPr>
                <w:szCs w:val="20"/>
              </w:rPr>
              <w:t>Учитель начальных классов</w:t>
            </w:r>
          </w:p>
          <w:p w:rsidR="0027316E" w:rsidRPr="0027316E" w:rsidRDefault="0027316E" w:rsidP="00A67E0C">
            <w:pPr>
              <w:pStyle w:val="aa"/>
              <w:spacing w:after="0" w:line="240" w:lineRule="auto"/>
              <w:rPr>
                <w:szCs w:val="20"/>
              </w:rPr>
            </w:pPr>
          </w:p>
        </w:tc>
        <w:tc>
          <w:tcPr>
            <w:tcW w:w="1417" w:type="dxa"/>
            <w:gridSpan w:val="2"/>
          </w:tcPr>
          <w:p w:rsidR="0027316E" w:rsidRPr="00392B0C" w:rsidRDefault="0027316E" w:rsidP="00A67E0C">
            <w:r>
              <w:t>1</w:t>
            </w:r>
          </w:p>
        </w:tc>
        <w:tc>
          <w:tcPr>
            <w:tcW w:w="1843" w:type="dxa"/>
          </w:tcPr>
          <w:p w:rsidR="0027316E" w:rsidRDefault="0027316E" w:rsidP="00A67E0C">
            <w:r>
              <w:t>22</w:t>
            </w:r>
            <w:r w:rsidR="00832E37">
              <w:t xml:space="preserve"> ч.</w:t>
            </w:r>
          </w:p>
        </w:tc>
        <w:tc>
          <w:tcPr>
            <w:tcW w:w="2126" w:type="dxa"/>
            <w:vMerge/>
          </w:tcPr>
          <w:p w:rsidR="0027316E" w:rsidRPr="00392B0C" w:rsidRDefault="0027316E" w:rsidP="00A67E0C"/>
        </w:tc>
        <w:tc>
          <w:tcPr>
            <w:tcW w:w="2410" w:type="dxa"/>
            <w:vMerge/>
          </w:tcPr>
          <w:p w:rsidR="0027316E" w:rsidRPr="00392B0C" w:rsidRDefault="0027316E" w:rsidP="00A67E0C"/>
        </w:tc>
        <w:tc>
          <w:tcPr>
            <w:tcW w:w="2551" w:type="dxa"/>
            <w:vMerge/>
          </w:tcPr>
          <w:p w:rsidR="0027316E" w:rsidRPr="00392B0C" w:rsidRDefault="0027316E" w:rsidP="00A67E0C"/>
        </w:tc>
      </w:tr>
      <w:tr w:rsidR="0027316E" w:rsidRPr="00392B0C" w:rsidTr="00DB3903">
        <w:trPr>
          <w:trHeight w:val="559"/>
        </w:trPr>
        <w:tc>
          <w:tcPr>
            <w:tcW w:w="2552" w:type="dxa"/>
            <w:vMerge/>
          </w:tcPr>
          <w:p w:rsidR="0027316E" w:rsidRDefault="0027316E" w:rsidP="00A67E0C"/>
        </w:tc>
        <w:tc>
          <w:tcPr>
            <w:tcW w:w="1985" w:type="dxa"/>
          </w:tcPr>
          <w:p w:rsidR="0027316E" w:rsidRPr="0027316E" w:rsidRDefault="0027316E" w:rsidP="00A67E0C">
            <w:pPr>
              <w:pStyle w:val="aa"/>
              <w:spacing w:after="0" w:line="240" w:lineRule="auto"/>
              <w:rPr>
                <w:szCs w:val="20"/>
              </w:rPr>
            </w:pPr>
            <w:r w:rsidRPr="0027316E">
              <w:rPr>
                <w:szCs w:val="20"/>
              </w:rPr>
              <w:t xml:space="preserve">Учитель технологии </w:t>
            </w:r>
          </w:p>
          <w:p w:rsidR="0027316E" w:rsidRPr="0027316E" w:rsidRDefault="0027316E" w:rsidP="00A67E0C">
            <w:pPr>
              <w:pStyle w:val="aa"/>
              <w:spacing w:after="0" w:line="240" w:lineRule="auto"/>
              <w:rPr>
                <w:szCs w:val="20"/>
              </w:rPr>
            </w:pPr>
          </w:p>
        </w:tc>
        <w:tc>
          <w:tcPr>
            <w:tcW w:w="1417" w:type="dxa"/>
            <w:gridSpan w:val="2"/>
          </w:tcPr>
          <w:p w:rsidR="0027316E" w:rsidRPr="00392B0C" w:rsidRDefault="0027316E" w:rsidP="00A67E0C">
            <w:r>
              <w:t>1</w:t>
            </w:r>
          </w:p>
        </w:tc>
        <w:tc>
          <w:tcPr>
            <w:tcW w:w="1843" w:type="dxa"/>
          </w:tcPr>
          <w:p w:rsidR="0027316E" w:rsidRDefault="0027316E" w:rsidP="00A67E0C">
            <w:r>
              <w:t>16</w:t>
            </w:r>
            <w:r w:rsidR="00832E37">
              <w:t xml:space="preserve"> ч.</w:t>
            </w:r>
          </w:p>
        </w:tc>
        <w:tc>
          <w:tcPr>
            <w:tcW w:w="2126" w:type="dxa"/>
            <w:vMerge/>
          </w:tcPr>
          <w:p w:rsidR="0027316E" w:rsidRPr="00392B0C" w:rsidRDefault="0027316E" w:rsidP="00A67E0C"/>
        </w:tc>
        <w:tc>
          <w:tcPr>
            <w:tcW w:w="2410" w:type="dxa"/>
            <w:vMerge/>
          </w:tcPr>
          <w:p w:rsidR="0027316E" w:rsidRPr="00392B0C" w:rsidRDefault="0027316E" w:rsidP="00A67E0C"/>
        </w:tc>
        <w:tc>
          <w:tcPr>
            <w:tcW w:w="2551" w:type="dxa"/>
            <w:vMerge/>
          </w:tcPr>
          <w:p w:rsidR="0027316E" w:rsidRPr="00392B0C" w:rsidRDefault="0027316E" w:rsidP="00A67E0C"/>
        </w:tc>
      </w:tr>
      <w:tr w:rsidR="0027316E" w:rsidRPr="00392B0C" w:rsidTr="00DB3903">
        <w:trPr>
          <w:trHeight w:val="600"/>
        </w:trPr>
        <w:tc>
          <w:tcPr>
            <w:tcW w:w="2552" w:type="dxa"/>
            <w:vMerge/>
          </w:tcPr>
          <w:p w:rsidR="0027316E" w:rsidRDefault="0027316E" w:rsidP="00A67E0C"/>
        </w:tc>
        <w:tc>
          <w:tcPr>
            <w:tcW w:w="1985" w:type="dxa"/>
          </w:tcPr>
          <w:p w:rsidR="0027316E" w:rsidRPr="0027316E" w:rsidRDefault="0027316E" w:rsidP="00A67E0C">
            <w:pPr>
              <w:pStyle w:val="aa"/>
              <w:spacing w:after="0" w:line="240" w:lineRule="auto"/>
              <w:rPr>
                <w:szCs w:val="20"/>
              </w:rPr>
            </w:pPr>
            <w:r w:rsidRPr="0027316E">
              <w:rPr>
                <w:szCs w:val="20"/>
              </w:rPr>
              <w:t xml:space="preserve">Учитель ОБЗР </w:t>
            </w:r>
          </w:p>
        </w:tc>
        <w:tc>
          <w:tcPr>
            <w:tcW w:w="1417" w:type="dxa"/>
            <w:gridSpan w:val="2"/>
          </w:tcPr>
          <w:p w:rsidR="0027316E" w:rsidRPr="00392B0C" w:rsidRDefault="0027316E" w:rsidP="00A67E0C">
            <w:r>
              <w:t>1</w:t>
            </w:r>
          </w:p>
        </w:tc>
        <w:tc>
          <w:tcPr>
            <w:tcW w:w="1843" w:type="dxa"/>
          </w:tcPr>
          <w:p w:rsidR="0027316E" w:rsidRDefault="0027316E" w:rsidP="00A67E0C">
            <w:r>
              <w:t>4</w:t>
            </w:r>
            <w:r w:rsidR="00832E37">
              <w:t xml:space="preserve"> ч.</w:t>
            </w:r>
          </w:p>
        </w:tc>
        <w:tc>
          <w:tcPr>
            <w:tcW w:w="2126" w:type="dxa"/>
            <w:vMerge/>
          </w:tcPr>
          <w:p w:rsidR="0027316E" w:rsidRPr="00392B0C" w:rsidRDefault="0027316E" w:rsidP="00A67E0C"/>
        </w:tc>
        <w:tc>
          <w:tcPr>
            <w:tcW w:w="2410" w:type="dxa"/>
            <w:vMerge/>
          </w:tcPr>
          <w:p w:rsidR="0027316E" w:rsidRPr="00392B0C" w:rsidRDefault="0027316E" w:rsidP="00A67E0C"/>
        </w:tc>
        <w:tc>
          <w:tcPr>
            <w:tcW w:w="2551" w:type="dxa"/>
            <w:vMerge/>
          </w:tcPr>
          <w:p w:rsidR="0027316E" w:rsidRPr="00392B0C" w:rsidRDefault="0027316E" w:rsidP="00A67E0C"/>
        </w:tc>
      </w:tr>
      <w:tr w:rsidR="00832E37" w:rsidRPr="00392B0C" w:rsidTr="00DB3903">
        <w:trPr>
          <w:trHeight w:val="600"/>
        </w:trPr>
        <w:tc>
          <w:tcPr>
            <w:tcW w:w="2552" w:type="dxa"/>
            <w:vMerge w:val="restart"/>
          </w:tcPr>
          <w:p w:rsidR="00832E37" w:rsidRPr="00832E37" w:rsidRDefault="00832E37" w:rsidP="00832E37">
            <w:pPr>
              <w:jc w:val="center"/>
              <w:rPr>
                <w:b/>
              </w:rPr>
            </w:pPr>
            <w:r w:rsidRPr="00832E37">
              <w:rPr>
                <w:b/>
              </w:rPr>
              <w:t xml:space="preserve">МОУ </w:t>
            </w:r>
            <w:proofErr w:type="spellStart"/>
            <w:r w:rsidRPr="00832E37">
              <w:rPr>
                <w:b/>
              </w:rPr>
              <w:t>Карачихская</w:t>
            </w:r>
            <w:proofErr w:type="spellEnd"/>
            <w:r w:rsidRPr="00832E37">
              <w:rPr>
                <w:b/>
              </w:rPr>
              <w:t xml:space="preserve"> СШ ЯМР</w:t>
            </w:r>
          </w:p>
        </w:tc>
        <w:tc>
          <w:tcPr>
            <w:tcW w:w="1985" w:type="dxa"/>
          </w:tcPr>
          <w:p w:rsidR="00832E37" w:rsidRPr="00392B0C" w:rsidRDefault="00832E37" w:rsidP="00832E37">
            <w:r>
              <w:t>Учитель математики</w:t>
            </w:r>
          </w:p>
          <w:p w:rsidR="00832E37" w:rsidRDefault="00832E37" w:rsidP="00832E37">
            <w:r>
              <w:t xml:space="preserve">и информатики </w:t>
            </w:r>
          </w:p>
          <w:p w:rsidR="00832E37" w:rsidRPr="0027316E" w:rsidRDefault="00832E37" w:rsidP="00A67E0C">
            <w:pPr>
              <w:pStyle w:val="aa"/>
              <w:spacing w:after="0" w:line="240" w:lineRule="auto"/>
              <w:rPr>
                <w:szCs w:val="20"/>
              </w:rPr>
            </w:pPr>
          </w:p>
        </w:tc>
        <w:tc>
          <w:tcPr>
            <w:tcW w:w="1417" w:type="dxa"/>
            <w:gridSpan w:val="2"/>
          </w:tcPr>
          <w:p w:rsidR="00832E37" w:rsidRDefault="00832E37" w:rsidP="00A67E0C">
            <w:r>
              <w:t>1</w:t>
            </w:r>
          </w:p>
        </w:tc>
        <w:tc>
          <w:tcPr>
            <w:tcW w:w="1843" w:type="dxa"/>
          </w:tcPr>
          <w:p w:rsidR="00832E37" w:rsidRDefault="00832E37" w:rsidP="00A67E0C">
            <w:r>
              <w:t>1 ставка</w:t>
            </w:r>
          </w:p>
        </w:tc>
        <w:tc>
          <w:tcPr>
            <w:tcW w:w="2126" w:type="dxa"/>
            <w:vMerge w:val="restart"/>
          </w:tcPr>
          <w:p w:rsidR="00832E37" w:rsidRPr="00392B0C" w:rsidRDefault="00832E37" w:rsidP="00A67E0C">
            <w:r>
              <w:t xml:space="preserve">Ярославская обл., Ярославский р-н, п. </w:t>
            </w:r>
            <w:proofErr w:type="spellStart"/>
            <w:r>
              <w:t>Карачиха</w:t>
            </w:r>
            <w:proofErr w:type="spellEnd"/>
            <w:r>
              <w:t>, ул. Школьная, стр.31</w:t>
            </w:r>
          </w:p>
        </w:tc>
        <w:tc>
          <w:tcPr>
            <w:tcW w:w="2410" w:type="dxa"/>
            <w:vMerge w:val="restart"/>
          </w:tcPr>
          <w:p w:rsidR="00832E37" w:rsidRDefault="00832E37" w:rsidP="00832E37">
            <w:r>
              <w:t xml:space="preserve">Директор </w:t>
            </w:r>
          </w:p>
          <w:p w:rsidR="00832E37" w:rsidRDefault="00832E37" w:rsidP="00832E37">
            <w:r>
              <w:t>Соколова Наталья Александровна,</w:t>
            </w:r>
          </w:p>
          <w:p w:rsidR="00832E37" w:rsidRDefault="00832E37" w:rsidP="00832E37">
            <w:r>
              <w:t>8(4852) 43-65-95</w:t>
            </w:r>
            <w:r w:rsidR="00DB3903">
              <w:t xml:space="preserve"> </w:t>
            </w:r>
          </w:p>
          <w:p w:rsidR="00DB3903" w:rsidRDefault="00DB3903" w:rsidP="00832E37"/>
          <w:p w:rsidR="00DB3903" w:rsidRPr="00392B0C" w:rsidRDefault="00DB3903" w:rsidP="00832E37">
            <w:r w:rsidRPr="00832E37">
              <w:rPr>
                <w:highlight w:val="yellow"/>
              </w:rPr>
              <w:t>Готовы принять студентов 5-ых курсов</w:t>
            </w:r>
          </w:p>
        </w:tc>
        <w:tc>
          <w:tcPr>
            <w:tcW w:w="2551" w:type="dxa"/>
            <w:vMerge w:val="restart"/>
          </w:tcPr>
          <w:p w:rsidR="00832E37" w:rsidRPr="00392B0C" w:rsidRDefault="00832E37" w:rsidP="00A67E0C">
            <w:r>
              <w:t>Не предоставляется</w:t>
            </w:r>
          </w:p>
        </w:tc>
      </w:tr>
      <w:tr w:rsidR="00832E37" w:rsidRPr="00392B0C" w:rsidTr="00DB3903">
        <w:trPr>
          <w:trHeight w:val="600"/>
        </w:trPr>
        <w:tc>
          <w:tcPr>
            <w:tcW w:w="2552" w:type="dxa"/>
            <w:vMerge/>
          </w:tcPr>
          <w:p w:rsidR="00832E37" w:rsidRDefault="00832E37" w:rsidP="00A67E0C"/>
        </w:tc>
        <w:tc>
          <w:tcPr>
            <w:tcW w:w="1985" w:type="dxa"/>
          </w:tcPr>
          <w:p w:rsidR="00832E37" w:rsidRDefault="00832E37" w:rsidP="00832E37">
            <w:r>
              <w:t>Учитель русского языка и литературы</w:t>
            </w:r>
          </w:p>
        </w:tc>
        <w:tc>
          <w:tcPr>
            <w:tcW w:w="1417" w:type="dxa"/>
            <w:gridSpan w:val="2"/>
          </w:tcPr>
          <w:p w:rsidR="00832E37" w:rsidRDefault="00832E37" w:rsidP="00A67E0C">
            <w:r>
              <w:t>1</w:t>
            </w:r>
          </w:p>
        </w:tc>
        <w:tc>
          <w:tcPr>
            <w:tcW w:w="1843" w:type="dxa"/>
          </w:tcPr>
          <w:p w:rsidR="00832E37" w:rsidRDefault="00832E37" w:rsidP="00A67E0C">
            <w:r>
              <w:t>1 ставка</w:t>
            </w:r>
          </w:p>
        </w:tc>
        <w:tc>
          <w:tcPr>
            <w:tcW w:w="2126" w:type="dxa"/>
            <w:vMerge/>
          </w:tcPr>
          <w:p w:rsidR="00832E37" w:rsidRDefault="00832E37" w:rsidP="00A67E0C"/>
        </w:tc>
        <w:tc>
          <w:tcPr>
            <w:tcW w:w="2410" w:type="dxa"/>
            <w:vMerge/>
          </w:tcPr>
          <w:p w:rsidR="00832E37" w:rsidRDefault="00832E37" w:rsidP="00832E37"/>
        </w:tc>
        <w:tc>
          <w:tcPr>
            <w:tcW w:w="2551" w:type="dxa"/>
            <w:vMerge/>
          </w:tcPr>
          <w:p w:rsidR="00832E37" w:rsidRDefault="00832E37" w:rsidP="00A67E0C"/>
        </w:tc>
      </w:tr>
      <w:tr w:rsidR="00832E37" w:rsidRPr="004352EA" w:rsidTr="00DB3903">
        <w:trPr>
          <w:trHeight w:val="692"/>
        </w:trPr>
        <w:tc>
          <w:tcPr>
            <w:tcW w:w="2552" w:type="dxa"/>
            <w:vMerge w:val="restart"/>
          </w:tcPr>
          <w:p w:rsidR="00832E37" w:rsidRPr="00832E37" w:rsidRDefault="00237B52" w:rsidP="00832E37">
            <w:pPr>
              <w:jc w:val="center"/>
              <w:rPr>
                <w:b/>
              </w:rPr>
            </w:pPr>
            <w:r>
              <w:rPr>
                <w:b/>
              </w:rPr>
              <w:t xml:space="preserve">МДОУ </w:t>
            </w:r>
            <w:r w:rsidR="00832E37" w:rsidRPr="00832E37">
              <w:rPr>
                <w:b/>
              </w:rPr>
              <w:t>№ 4 «Совенок» ЯМР</w:t>
            </w:r>
          </w:p>
        </w:tc>
        <w:tc>
          <w:tcPr>
            <w:tcW w:w="1985" w:type="dxa"/>
          </w:tcPr>
          <w:p w:rsidR="00832E37" w:rsidRPr="004352EA" w:rsidRDefault="00832E37" w:rsidP="00A67E0C">
            <w:r>
              <w:t>Воспитатель</w:t>
            </w:r>
          </w:p>
        </w:tc>
        <w:tc>
          <w:tcPr>
            <w:tcW w:w="1417" w:type="dxa"/>
            <w:gridSpan w:val="2"/>
          </w:tcPr>
          <w:p w:rsidR="00832E37" w:rsidRPr="004352EA" w:rsidRDefault="00832E37" w:rsidP="00A67E0C">
            <w:r>
              <w:t>3</w:t>
            </w:r>
          </w:p>
        </w:tc>
        <w:tc>
          <w:tcPr>
            <w:tcW w:w="1843" w:type="dxa"/>
          </w:tcPr>
          <w:p w:rsidR="00832E37" w:rsidRPr="004352EA" w:rsidRDefault="00832E37" w:rsidP="00A67E0C">
            <w:r>
              <w:t>36 часов в неделю</w:t>
            </w:r>
          </w:p>
        </w:tc>
        <w:tc>
          <w:tcPr>
            <w:tcW w:w="2126" w:type="dxa"/>
            <w:vMerge w:val="restart"/>
          </w:tcPr>
          <w:p w:rsidR="00832E37" w:rsidRPr="004352EA" w:rsidRDefault="00832E37" w:rsidP="00A67E0C">
            <w:r>
              <w:t>Ярославская обл., Ярославский р-н, п. Красный бор, ул. Васильковая, д.3</w:t>
            </w:r>
          </w:p>
          <w:p w:rsidR="00832E37" w:rsidRPr="004352EA" w:rsidRDefault="00832E37" w:rsidP="00A67E0C"/>
        </w:tc>
        <w:tc>
          <w:tcPr>
            <w:tcW w:w="2410" w:type="dxa"/>
            <w:vMerge w:val="restart"/>
          </w:tcPr>
          <w:p w:rsidR="00832E37" w:rsidRDefault="00832E37" w:rsidP="00A67E0C">
            <w:r>
              <w:t xml:space="preserve">Заведующий </w:t>
            </w:r>
          </w:p>
          <w:p w:rsidR="00832E37" w:rsidRDefault="00832E37" w:rsidP="00A67E0C">
            <w:r>
              <w:t>Терентьева Ирина Борисовна</w:t>
            </w:r>
          </w:p>
          <w:p w:rsidR="00832E37" w:rsidRPr="004352EA" w:rsidRDefault="00832E37" w:rsidP="00A67E0C">
            <w:r>
              <w:t>8-910-966-36-36</w:t>
            </w:r>
          </w:p>
          <w:p w:rsidR="00832E37" w:rsidRPr="004352EA" w:rsidRDefault="00832E37" w:rsidP="00A67E0C"/>
        </w:tc>
        <w:tc>
          <w:tcPr>
            <w:tcW w:w="2551" w:type="dxa"/>
            <w:vMerge w:val="restart"/>
          </w:tcPr>
          <w:p w:rsidR="00832E37" w:rsidRPr="004352EA" w:rsidRDefault="00832E37" w:rsidP="00A67E0C">
            <w:r>
              <w:t>Не предоставляется</w:t>
            </w:r>
          </w:p>
        </w:tc>
      </w:tr>
      <w:tr w:rsidR="00832E37" w:rsidRPr="004352EA" w:rsidTr="00DB3903">
        <w:trPr>
          <w:trHeight w:val="716"/>
        </w:trPr>
        <w:tc>
          <w:tcPr>
            <w:tcW w:w="2552" w:type="dxa"/>
            <w:vMerge/>
          </w:tcPr>
          <w:p w:rsidR="00832E37" w:rsidRDefault="00832E37" w:rsidP="00A67E0C">
            <w:pPr>
              <w:rPr>
                <w:u w:val="single"/>
              </w:rPr>
            </w:pPr>
          </w:p>
        </w:tc>
        <w:tc>
          <w:tcPr>
            <w:tcW w:w="1985" w:type="dxa"/>
          </w:tcPr>
          <w:p w:rsidR="00832E37" w:rsidRDefault="00832E37" w:rsidP="00A67E0C">
            <w:r>
              <w:t>Бухгалтер</w:t>
            </w:r>
          </w:p>
        </w:tc>
        <w:tc>
          <w:tcPr>
            <w:tcW w:w="1417" w:type="dxa"/>
            <w:gridSpan w:val="2"/>
          </w:tcPr>
          <w:p w:rsidR="00832E37" w:rsidRDefault="00832E37" w:rsidP="00A67E0C">
            <w:r>
              <w:t>1</w:t>
            </w:r>
          </w:p>
        </w:tc>
        <w:tc>
          <w:tcPr>
            <w:tcW w:w="1843" w:type="dxa"/>
          </w:tcPr>
          <w:p w:rsidR="00832E37" w:rsidRPr="004352EA" w:rsidRDefault="00832E37" w:rsidP="00A67E0C">
            <w:r>
              <w:t>36 часов в неделю</w:t>
            </w:r>
          </w:p>
        </w:tc>
        <w:tc>
          <w:tcPr>
            <w:tcW w:w="2126" w:type="dxa"/>
            <w:vMerge/>
          </w:tcPr>
          <w:p w:rsidR="00832E37" w:rsidRPr="004352EA" w:rsidRDefault="00832E37" w:rsidP="00A67E0C"/>
        </w:tc>
        <w:tc>
          <w:tcPr>
            <w:tcW w:w="2410" w:type="dxa"/>
            <w:vMerge/>
          </w:tcPr>
          <w:p w:rsidR="00832E37" w:rsidRPr="004352EA" w:rsidRDefault="00832E37" w:rsidP="00A67E0C"/>
        </w:tc>
        <w:tc>
          <w:tcPr>
            <w:tcW w:w="2551" w:type="dxa"/>
            <w:vMerge/>
          </w:tcPr>
          <w:p w:rsidR="00832E37" w:rsidRDefault="00832E37" w:rsidP="00A67E0C"/>
        </w:tc>
      </w:tr>
      <w:tr w:rsidR="00832E37" w:rsidRPr="004352EA" w:rsidTr="00DB3903">
        <w:trPr>
          <w:trHeight w:val="827"/>
        </w:trPr>
        <w:tc>
          <w:tcPr>
            <w:tcW w:w="2552" w:type="dxa"/>
            <w:vMerge/>
          </w:tcPr>
          <w:p w:rsidR="00832E37" w:rsidRDefault="00832E37" w:rsidP="00A67E0C">
            <w:pPr>
              <w:rPr>
                <w:u w:val="single"/>
              </w:rPr>
            </w:pPr>
          </w:p>
        </w:tc>
        <w:tc>
          <w:tcPr>
            <w:tcW w:w="1985" w:type="dxa"/>
          </w:tcPr>
          <w:p w:rsidR="00832E37" w:rsidRDefault="00832E37" w:rsidP="00A67E0C">
            <w:r>
              <w:t>Кухонный рабочий</w:t>
            </w:r>
          </w:p>
        </w:tc>
        <w:tc>
          <w:tcPr>
            <w:tcW w:w="1417" w:type="dxa"/>
            <w:gridSpan w:val="2"/>
          </w:tcPr>
          <w:p w:rsidR="00832E37" w:rsidRDefault="00832E37" w:rsidP="00A67E0C">
            <w:r>
              <w:t>1</w:t>
            </w:r>
          </w:p>
        </w:tc>
        <w:tc>
          <w:tcPr>
            <w:tcW w:w="1843" w:type="dxa"/>
          </w:tcPr>
          <w:p w:rsidR="00832E37" w:rsidRPr="004352EA" w:rsidRDefault="00832E37" w:rsidP="00A67E0C">
            <w:r>
              <w:t>36 часов в неделю</w:t>
            </w:r>
          </w:p>
        </w:tc>
        <w:tc>
          <w:tcPr>
            <w:tcW w:w="2126" w:type="dxa"/>
            <w:vMerge/>
          </w:tcPr>
          <w:p w:rsidR="00832E37" w:rsidRPr="004352EA" w:rsidRDefault="00832E37" w:rsidP="00A67E0C"/>
        </w:tc>
        <w:tc>
          <w:tcPr>
            <w:tcW w:w="2410" w:type="dxa"/>
            <w:vMerge/>
          </w:tcPr>
          <w:p w:rsidR="00832E37" w:rsidRPr="004352EA" w:rsidRDefault="00832E37" w:rsidP="00A67E0C"/>
        </w:tc>
        <w:tc>
          <w:tcPr>
            <w:tcW w:w="2551" w:type="dxa"/>
            <w:vMerge/>
          </w:tcPr>
          <w:p w:rsidR="00832E37" w:rsidRDefault="00832E37" w:rsidP="00A67E0C"/>
        </w:tc>
      </w:tr>
      <w:tr w:rsidR="00A67E0C" w:rsidRPr="00392B0C" w:rsidTr="00DB3903">
        <w:trPr>
          <w:trHeight w:val="838"/>
        </w:trPr>
        <w:tc>
          <w:tcPr>
            <w:tcW w:w="2552" w:type="dxa"/>
            <w:vMerge w:val="restart"/>
          </w:tcPr>
          <w:p w:rsidR="00E20C7B" w:rsidRPr="00832E37" w:rsidRDefault="00E20C7B" w:rsidP="00832E37">
            <w:pPr>
              <w:jc w:val="center"/>
              <w:rPr>
                <w:b/>
              </w:rPr>
            </w:pPr>
            <w:r w:rsidRPr="00832E37">
              <w:rPr>
                <w:b/>
              </w:rPr>
              <w:t>МОУ Михайловская СШ ЯМР</w:t>
            </w:r>
          </w:p>
        </w:tc>
        <w:tc>
          <w:tcPr>
            <w:tcW w:w="1985" w:type="dxa"/>
          </w:tcPr>
          <w:p w:rsidR="00E20C7B" w:rsidRPr="00392B0C" w:rsidRDefault="00E20C7B" w:rsidP="00A67E0C">
            <w:r>
              <w:t>учитель математики</w:t>
            </w:r>
          </w:p>
        </w:tc>
        <w:tc>
          <w:tcPr>
            <w:tcW w:w="1417" w:type="dxa"/>
            <w:gridSpan w:val="2"/>
          </w:tcPr>
          <w:p w:rsidR="00E20C7B" w:rsidRPr="00392B0C" w:rsidRDefault="00E20C7B" w:rsidP="00A67E0C">
            <w:r>
              <w:t>1</w:t>
            </w:r>
          </w:p>
        </w:tc>
        <w:tc>
          <w:tcPr>
            <w:tcW w:w="1843" w:type="dxa"/>
          </w:tcPr>
          <w:p w:rsidR="00E20C7B" w:rsidRPr="00392B0C" w:rsidRDefault="00E20C7B" w:rsidP="00A67E0C">
            <w:r>
              <w:t>18 ч.</w:t>
            </w:r>
          </w:p>
        </w:tc>
        <w:tc>
          <w:tcPr>
            <w:tcW w:w="2126" w:type="dxa"/>
            <w:vMerge w:val="restart"/>
          </w:tcPr>
          <w:p w:rsidR="00E20C7B" w:rsidRPr="00392B0C" w:rsidRDefault="00832E37" w:rsidP="00A67E0C">
            <w:r>
              <w:t>Ярославская обл., Ярославский р-</w:t>
            </w:r>
            <w:proofErr w:type="gramStart"/>
            <w:r>
              <w:t xml:space="preserve">н,  </w:t>
            </w:r>
            <w:r w:rsidR="00E20C7B">
              <w:lastRenderedPageBreak/>
              <w:t>п.</w:t>
            </w:r>
            <w:proofErr w:type="gramEnd"/>
            <w:r w:rsidR="00E20C7B">
              <w:t xml:space="preserve"> Михайловский</w:t>
            </w:r>
            <w:r>
              <w:t>,</w:t>
            </w:r>
            <w:r w:rsidR="00E20C7B">
              <w:t xml:space="preserve"> ул. Школьная</w:t>
            </w:r>
            <w:r>
              <w:t>,</w:t>
            </w:r>
            <w:r w:rsidR="00E20C7B">
              <w:t xml:space="preserve"> д.7</w:t>
            </w:r>
          </w:p>
        </w:tc>
        <w:tc>
          <w:tcPr>
            <w:tcW w:w="2410" w:type="dxa"/>
            <w:vMerge w:val="restart"/>
          </w:tcPr>
          <w:p w:rsidR="00832E37" w:rsidRDefault="00832E37" w:rsidP="00A67E0C">
            <w:r>
              <w:lastRenderedPageBreak/>
              <w:t xml:space="preserve">Директор </w:t>
            </w:r>
          </w:p>
          <w:p w:rsidR="00A67E0C" w:rsidRDefault="00E20C7B" w:rsidP="00A67E0C">
            <w:r>
              <w:t>Фаламеева Елена Васильевна,</w:t>
            </w:r>
          </w:p>
          <w:p w:rsidR="00E20C7B" w:rsidRDefault="00E20C7B" w:rsidP="00A67E0C">
            <w:r>
              <w:lastRenderedPageBreak/>
              <w:t>437450</w:t>
            </w:r>
            <w:r w:rsidR="00832E37">
              <w:t xml:space="preserve"> </w:t>
            </w:r>
          </w:p>
          <w:p w:rsidR="00832E37" w:rsidRDefault="00832E37" w:rsidP="00A67E0C"/>
          <w:p w:rsidR="00832E37" w:rsidRPr="00392B0C" w:rsidRDefault="00832E37" w:rsidP="00A67E0C">
            <w:r w:rsidRPr="00832E37">
              <w:rPr>
                <w:highlight w:val="yellow"/>
              </w:rPr>
              <w:t>Готовы принять студентов 5-ых курсов</w:t>
            </w:r>
          </w:p>
        </w:tc>
        <w:tc>
          <w:tcPr>
            <w:tcW w:w="2551" w:type="dxa"/>
            <w:vMerge w:val="restart"/>
          </w:tcPr>
          <w:p w:rsidR="00E20C7B" w:rsidRPr="00392B0C" w:rsidRDefault="00832E37" w:rsidP="00832E37">
            <w:r>
              <w:lastRenderedPageBreak/>
              <w:t>Не предоставляется</w:t>
            </w:r>
          </w:p>
        </w:tc>
      </w:tr>
      <w:tr w:rsidR="00A67E0C" w:rsidTr="00DB3903">
        <w:trPr>
          <w:trHeight w:val="980"/>
        </w:trPr>
        <w:tc>
          <w:tcPr>
            <w:tcW w:w="2552" w:type="dxa"/>
            <w:vMerge/>
          </w:tcPr>
          <w:p w:rsidR="00E20C7B" w:rsidRDefault="00E20C7B" w:rsidP="00A67E0C"/>
        </w:tc>
        <w:tc>
          <w:tcPr>
            <w:tcW w:w="1985" w:type="dxa"/>
          </w:tcPr>
          <w:p w:rsidR="00E20C7B" w:rsidRDefault="00E20C7B" w:rsidP="00A67E0C">
            <w:r>
              <w:t>учитель английского языка</w:t>
            </w:r>
          </w:p>
        </w:tc>
        <w:tc>
          <w:tcPr>
            <w:tcW w:w="1417" w:type="dxa"/>
            <w:gridSpan w:val="2"/>
          </w:tcPr>
          <w:p w:rsidR="00E20C7B" w:rsidRDefault="00E20C7B" w:rsidP="00A67E0C">
            <w:r>
              <w:t>1</w:t>
            </w:r>
          </w:p>
        </w:tc>
        <w:tc>
          <w:tcPr>
            <w:tcW w:w="1843" w:type="dxa"/>
          </w:tcPr>
          <w:p w:rsidR="00E20C7B" w:rsidRDefault="00E20C7B" w:rsidP="00A67E0C">
            <w:r>
              <w:t>18 ч.</w:t>
            </w:r>
          </w:p>
        </w:tc>
        <w:tc>
          <w:tcPr>
            <w:tcW w:w="2126" w:type="dxa"/>
            <w:vMerge/>
          </w:tcPr>
          <w:p w:rsidR="00E20C7B" w:rsidRDefault="00E20C7B" w:rsidP="00A67E0C"/>
        </w:tc>
        <w:tc>
          <w:tcPr>
            <w:tcW w:w="2410" w:type="dxa"/>
            <w:vMerge/>
          </w:tcPr>
          <w:p w:rsidR="00E20C7B" w:rsidRDefault="00E20C7B" w:rsidP="00A67E0C"/>
        </w:tc>
        <w:tc>
          <w:tcPr>
            <w:tcW w:w="2551" w:type="dxa"/>
            <w:vMerge/>
          </w:tcPr>
          <w:p w:rsidR="00E20C7B" w:rsidRDefault="00E20C7B" w:rsidP="00A67E0C"/>
        </w:tc>
      </w:tr>
      <w:tr w:rsidR="00A67E0C" w:rsidTr="00DB3903">
        <w:trPr>
          <w:trHeight w:val="1133"/>
        </w:trPr>
        <w:tc>
          <w:tcPr>
            <w:tcW w:w="2552" w:type="dxa"/>
            <w:vMerge/>
          </w:tcPr>
          <w:p w:rsidR="00E20C7B" w:rsidRDefault="00E20C7B" w:rsidP="00A67E0C"/>
        </w:tc>
        <w:tc>
          <w:tcPr>
            <w:tcW w:w="1985" w:type="dxa"/>
          </w:tcPr>
          <w:p w:rsidR="00E20C7B" w:rsidRDefault="00E20C7B" w:rsidP="00A67E0C">
            <w:r>
              <w:t>учитель русского языка и литературы</w:t>
            </w:r>
          </w:p>
        </w:tc>
        <w:tc>
          <w:tcPr>
            <w:tcW w:w="1417" w:type="dxa"/>
            <w:gridSpan w:val="2"/>
          </w:tcPr>
          <w:p w:rsidR="00E20C7B" w:rsidRDefault="00E20C7B" w:rsidP="00A67E0C">
            <w:r>
              <w:t>1</w:t>
            </w:r>
          </w:p>
        </w:tc>
        <w:tc>
          <w:tcPr>
            <w:tcW w:w="1843" w:type="dxa"/>
          </w:tcPr>
          <w:p w:rsidR="00E20C7B" w:rsidRDefault="00E20C7B" w:rsidP="00A67E0C">
            <w:r>
              <w:t>18 ч.</w:t>
            </w:r>
          </w:p>
        </w:tc>
        <w:tc>
          <w:tcPr>
            <w:tcW w:w="2126" w:type="dxa"/>
            <w:vMerge/>
          </w:tcPr>
          <w:p w:rsidR="00E20C7B" w:rsidRDefault="00E20C7B" w:rsidP="00A67E0C"/>
        </w:tc>
        <w:tc>
          <w:tcPr>
            <w:tcW w:w="2410" w:type="dxa"/>
            <w:vMerge/>
          </w:tcPr>
          <w:p w:rsidR="00E20C7B" w:rsidRDefault="00E20C7B" w:rsidP="00A67E0C"/>
        </w:tc>
        <w:tc>
          <w:tcPr>
            <w:tcW w:w="2551" w:type="dxa"/>
            <w:vMerge/>
          </w:tcPr>
          <w:p w:rsidR="00E20C7B" w:rsidRDefault="00E20C7B" w:rsidP="00A67E0C"/>
        </w:tc>
      </w:tr>
      <w:tr w:rsidR="00A67E0C" w:rsidTr="00DB3903">
        <w:trPr>
          <w:trHeight w:val="694"/>
        </w:trPr>
        <w:tc>
          <w:tcPr>
            <w:tcW w:w="2552" w:type="dxa"/>
            <w:vMerge/>
          </w:tcPr>
          <w:p w:rsidR="00E20C7B" w:rsidRDefault="00E20C7B" w:rsidP="00A67E0C"/>
        </w:tc>
        <w:tc>
          <w:tcPr>
            <w:tcW w:w="1985" w:type="dxa"/>
          </w:tcPr>
          <w:p w:rsidR="00E20C7B" w:rsidRDefault="00E20C7B" w:rsidP="00A67E0C">
            <w:r>
              <w:t>учитель информатики</w:t>
            </w:r>
          </w:p>
        </w:tc>
        <w:tc>
          <w:tcPr>
            <w:tcW w:w="1417" w:type="dxa"/>
            <w:gridSpan w:val="2"/>
          </w:tcPr>
          <w:p w:rsidR="00E20C7B" w:rsidRDefault="00E20C7B" w:rsidP="00A67E0C">
            <w:r>
              <w:t>1</w:t>
            </w:r>
          </w:p>
        </w:tc>
        <w:tc>
          <w:tcPr>
            <w:tcW w:w="1843" w:type="dxa"/>
          </w:tcPr>
          <w:p w:rsidR="00E20C7B" w:rsidRDefault="00E20C7B" w:rsidP="00A67E0C">
            <w:r>
              <w:t>18 ч.</w:t>
            </w:r>
          </w:p>
        </w:tc>
        <w:tc>
          <w:tcPr>
            <w:tcW w:w="2126" w:type="dxa"/>
            <w:vMerge/>
          </w:tcPr>
          <w:p w:rsidR="00E20C7B" w:rsidRDefault="00E20C7B" w:rsidP="00A67E0C"/>
        </w:tc>
        <w:tc>
          <w:tcPr>
            <w:tcW w:w="2410" w:type="dxa"/>
            <w:vMerge/>
          </w:tcPr>
          <w:p w:rsidR="00E20C7B" w:rsidRDefault="00E20C7B" w:rsidP="00A67E0C"/>
        </w:tc>
        <w:tc>
          <w:tcPr>
            <w:tcW w:w="2551" w:type="dxa"/>
            <w:vMerge/>
          </w:tcPr>
          <w:p w:rsidR="00E20C7B" w:rsidRDefault="00E20C7B" w:rsidP="00A67E0C"/>
        </w:tc>
      </w:tr>
      <w:tr w:rsidR="00A67E0C" w:rsidTr="00DB3903">
        <w:trPr>
          <w:trHeight w:val="1625"/>
        </w:trPr>
        <w:tc>
          <w:tcPr>
            <w:tcW w:w="2552" w:type="dxa"/>
            <w:vMerge/>
          </w:tcPr>
          <w:p w:rsidR="00E20C7B" w:rsidRDefault="00E20C7B" w:rsidP="00A67E0C"/>
        </w:tc>
        <w:tc>
          <w:tcPr>
            <w:tcW w:w="1985" w:type="dxa"/>
          </w:tcPr>
          <w:p w:rsidR="00E20C7B" w:rsidRDefault="00E20C7B" w:rsidP="00A67E0C">
            <w:r>
              <w:t>педагог-психолог (на период декретных отпусков основных сотрудников)</w:t>
            </w:r>
          </w:p>
          <w:p w:rsidR="00E20C7B" w:rsidRDefault="00E20C7B" w:rsidP="00A67E0C"/>
        </w:tc>
        <w:tc>
          <w:tcPr>
            <w:tcW w:w="1417" w:type="dxa"/>
            <w:gridSpan w:val="2"/>
          </w:tcPr>
          <w:p w:rsidR="00E20C7B" w:rsidRDefault="00E20C7B" w:rsidP="00A67E0C">
            <w:r>
              <w:t>2</w:t>
            </w:r>
          </w:p>
        </w:tc>
        <w:tc>
          <w:tcPr>
            <w:tcW w:w="1843" w:type="dxa"/>
          </w:tcPr>
          <w:p w:rsidR="00E20C7B" w:rsidRDefault="00832E37" w:rsidP="00A67E0C">
            <w:r>
              <w:t>2 ставки</w:t>
            </w:r>
          </w:p>
        </w:tc>
        <w:tc>
          <w:tcPr>
            <w:tcW w:w="2126" w:type="dxa"/>
            <w:vMerge/>
          </w:tcPr>
          <w:p w:rsidR="00E20C7B" w:rsidRDefault="00E20C7B" w:rsidP="00A67E0C"/>
        </w:tc>
        <w:tc>
          <w:tcPr>
            <w:tcW w:w="2410" w:type="dxa"/>
            <w:vMerge/>
          </w:tcPr>
          <w:p w:rsidR="00E20C7B" w:rsidRDefault="00E20C7B" w:rsidP="00A67E0C"/>
        </w:tc>
        <w:tc>
          <w:tcPr>
            <w:tcW w:w="2551" w:type="dxa"/>
            <w:vMerge/>
          </w:tcPr>
          <w:p w:rsidR="00E20C7B" w:rsidRDefault="00E20C7B" w:rsidP="00A67E0C"/>
        </w:tc>
      </w:tr>
      <w:tr w:rsidR="00A67E0C" w:rsidTr="00DB3903">
        <w:trPr>
          <w:trHeight w:val="888"/>
        </w:trPr>
        <w:tc>
          <w:tcPr>
            <w:tcW w:w="2552" w:type="dxa"/>
            <w:vMerge/>
          </w:tcPr>
          <w:p w:rsidR="00E20C7B" w:rsidRDefault="00E20C7B" w:rsidP="00A67E0C"/>
        </w:tc>
        <w:tc>
          <w:tcPr>
            <w:tcW w:w="1985" w:type="dxa"/>
          </w:tcPr>
          <w:p w:rsidR="00E20C7B" w:rsidRDefault="00E20C7B" w:rsidP="00A67E0C">
            <w:r>
              <w:t>учитель технологии (мальчики)</w:t>
            </w:r>
          </w:p>
        </w:tc>
        <w:tc>
          <w:tcPr>
            <w:tcW w:w="1417" w:type="dxa"/>
            <w:gridSpan w:val="2"/>
          </w:tcPr>
          <w:p w:rsidR="00E20C7B" w:rsidRDefault="00E20C7B" w:rsidP="00A67E0C">
            <w:r>
              <w:t>1</w:t>
            </w:r>
          </w:p>
        </w:tc>
        <w:tc>
          <w:tcPr>
            <w:tcW w:w="1843" w:type="dxa"/>
          </w:tcPr>
          <w:p w:rsidR="00E20C7B" w:rsidRDefault="00E20C7B" w:rsidP="00A67E0C">
            <w:r>
              <w:t>18 ч.</w:t>
            </w:r>
          </w:p>
        </w:tc>
        <w:tc>
          <w:tcPr>
            <w:tcW w:w="2126" w:type="dxa"/>
            <w:vMerge/>
          </w:tcPr>
          <w:p w:rsidR="00E20C7B" w:rsidRDefault="00E20C7B" w:rsidP="00A67E0C"/>
        </w:tc>
        <w:tc>
          <w:tcPr>
            <w:tcW w:w="2410" w:type="dxa"/>
            <w:vMerge/>
          </w:tcPr>
          <w:p w:rsidR="00E20C7B" w:rsidRDefault="00E20C7B" w:rsidP="00A67E0C"/>
        </w:tc>
        <w:tc>
          <w:tcPr>
            <w:tcW w:w="2551" w:type="dxa"/>
            <w:vMerge/>
          </w:tcPr>
          <w:p w:rsidR="00E20C7B" w:rsidRDefault="00E20C7B" w:rsidP="00A67E0C"/>
        </w:tc>
      </w:tr>
      <w:tr w:rsidR="00A67E0C" w:rsidTr="00DB3903">
        <w:trPr>
          <w:trHeight w:val="1625"/>
        </w:trPr>
        <w:tc>
          <w:tcPr>
            <w:tcW w:w="2552" w:type="dxa"/>
            <w:vMerge/>
          </w:tcPr>
          <w:p w:rsidR="00E20C7B" w:rsidRDefault="00E20C7B" w:rsidP="00A67E0C"/>
        </w:tc>
        <w:tc>
          <w:tcPr>
            <w:tcW w:w="1985" w:type="dxa"/>
          </w:tcPr>
          <w:p w:rsidR="00E20C7B" w:rsidRDefault="00E20C7B" w:rsidP="00A67E0C">
            <w:r>
              <w:t>педагог дополнительного образования (квотируемое рабочее место для инвалидов)</w:t>
            </w:r>
          </w:p>
        </w:tc>
        <w:tc>
          <w:tcPr>
            <w:tcW w:w="1417" w:type="dxa"/>
            <w:gridSpan w:val="2"/>
          </w:tcPr>
          <w:p w:rsidR="00E20C7B" w:rsidRDefault="00E20C7B" w:rsidP="00A67E0C">
            <w:r>
              <w:t>1</w:t>
            </w:r>
          </w:p>
        </w:tc>
        <w:tc>
          <w:tcPr>
            <w:tcW w:w="1843" w:type="dxa"/>
          </w:tcPr>
          <w:p w:rsidR="00E20C7B" w:rsidRDefault="00E20C7B" w:rsidP="00A67E0C">
            <w:r>
              <w:t>18 ч.</w:t>
            </w:r>
          </w:p>
        </w:tc>
        <w:tc>
          <w:tcPr>
            <w:tcW w:w="2126" w:type="dxa"/>
            <w:vMerge/>
          </w:tcPr>
          <w:p w:rsidR="00E20C7B" w:rsidRDefault="00E20C7B" w:rsidP="00A67E0C"/>
        </w:tc>
        <w:tc>
          <w:tcPr>
            <w:tcW w:w="2410" w:type="dxa"/>
            <w:vMerge/>
          </w:tcPr>
          <w:p w:rsidR="00E20C7B" w:rsidRDefault="00E20C7B" w:rsidP="00A67E0C"/>
        </w:tc>
        <w:tc>
          <w:tcPr>
            <w:tcW w:w="2551" w:type="dxa"/>
            <w:vMerge/>
          </w:tcPr>
          <w:p w:rsidR="00E20C7B" w:rsidRDefault="00E20C7B" w:rsidP="00A67E0C"/>
        </w:tc>
      </w:tr>
      <w:tr w:rsidR="00D66A8F" w:rsidRPr="00392B0C" w:rsidTr="00DB3903">
        <w:trPr>
          <w:trHeight w:val="1117"/>
        </w:trPr>
        <w:tc>
          <w:tcPr>
            <w:tcW w:w="2552" w:type="dxa"/>
            <w:vMerge w:val="restart"/>
          </w:tcPr>
          <w:p w:rsidR="00D66A8F" w:rsidRPr="00832E37" w:rsidRDefault="00D66A8F" w:rsidP="00832E37">
            <w:pPr>
              <w:jc w:val="center"/>
              <w:rPr>
                <w:b/>
              </w:rPr>
            </w:pPr>
            <w:r w:rsidRPr="00832E37">
              <w:rPr>
                <w:b/>
              </w:rPr>
              <w:t xml:space="preserve">МОУ </w:t>
            </w:r>
            <w:proofErr w:type="spellStart"/>
            <w:r w:rsidRPr="00832E37">
              <w:rPr>
                <w:b/>
              </w:rPr>
              <w:t>Мокеевская</w:t>
            </w:r>
            <w:proofErr w:type="spellEnd"/>
            <w:r w:rsidRPr="00832E37">
              <w:rPr>
                <w:b/>
              </w:rPr>
              <w:t xml:space="preserve"> СШ ЯМР</w:t>
            </w:r>
          </w:p>
        </w:tc>
        <w:tc>
          <w:tcPr>
            <w:tcW w:w="1985" w:type="dxa"/>
          </w:tcPr>
          <w:p w:rsidR="00D66A8F" w:rsidRPr="00392B0C" w:rsidRDefault="00D66A8F" w:rsidP="00A67E0C">
            <w:pPr>
              <w:jc w:val="both"/>
            </w:pPr>
            <w:r>
              <w:t>Учитель начальных классов</w:t>
            </w:r>
          </w:p>
        </w:tc>
        <w:tc>
          <w:tcPr>
            <w:tcW w:w="1417" w:type="dxa"/>
            <w:gridSpan w:val="2"/>
          </w:tcPr>
          <w:p w:rsidR="00D66A8F" w:rsidRPr="00787808" w:rsidRDefault="00D66A8F" w:rsidP="00832E37">
            <w:pPr>
              <w:rPr>
                <w:vertAlign w:val="subscript"/>
              </w:rPr>
            </w:pPr>
            <w:r w:rsidRPr="00787808">
              <w:t xml:space="preserve">2 </w:t>
            </w:r>
          </w:p>
        </w:tc>
        <w:tc>
          <w:tcPr>
            <w:tcW w:w="1843" w:type="dxa"/>
          </w:tcPr>
          <w:p w:rsidR="00D66A8F" w:rsidRPr="00392B0C" w:rsidRDefault="00D66A8F" w:rsidP="00832E37">
            <w:r>
              <w:t xml:space="preserve">2 ставки </w:t>
            </w:r>
          </w:p>
        </w:tc>
        <w:tc>
          <w:tcPr>
            <w:tcW w:w="2126" w:type="dxa"/>
            <w:vMerge w:val="restart"/>
          </w:tcPr>
          <w:p w:rsidR="00D66A8F" w:rsidRDefault="00D66A8F" w:rsidP="00A67E0C">
            <w:r>
              <w:t xml:space="preserve">Ярославская обл., Ярославский р-н, </w:t>
            </w:r>
          </w:p>
          <w:p w:rsidR="00D66A8F" w:rsidRPr="00787808" w:rsidRDefault="00D66A8F" w:rsidP="00A67E0C">
            <w:r>
              <w:t xml:space="preserve">д. </w:t>
            </w:r>
            <w:proofErr w:type="spellStart"/>
            <w:r>
              <w:t>Мокеевское</w:t>
            </w:r>
            <w:proofErr w:type="spellEnd"/>
            <w:r>
              <w:t>, д.33.</w:t>
            </w:r>
          </w:p>
        </w:tc>
        <w:tc>
          <w:tcPr>
            <w:tcW w:w="2410" w:type="dxa"/>
            <w:vMerge w:val="restart"/>
          </w:tcPr>
          <w:p w:rsidR="00D66A8F" w:rsidRDefault="00D66A8F" w:rsidP="00A67E0C">
            <w:r>
              <w:t xml:space="preserve">Директор </w:t>
            </w:r>
          </w:p>
          <w:p w:rsidR="00D66A8F" w:rsidRDefault="00D66A8F" w:rsidP="00A67E0C">
            <w:r>
              <w:t xml:space="preserve">Парамонова Елена Игоревна, </w:t>
            </w:r>
          </w:p>
          <w:p w:rsidR="00D66A8F" w:rsidRDefault="00D66A8F" w:rsidP="00A67E0C">
            <w:r>
              <w:t xml:space="preserve">43-22-45, 89201010257 </w:t>
            </w:r>
          </w:p>
          <w:p w:rsidR="00D66A8F" w:rsidRDefault="00D66A8F" w:rsidP="00A67E0C"/>
          <w:p w:rsidR="00D66A8F" w:rsidRDefault="00D66A8F" w:rsidP="00A67E0C"/>
          <w:p w:rsidR="00D66A8F" w:rsidRPr="00392B0C" w:rsidRDefault="00D66A8F" w:rsidP="00A67E0C">
            <w:r w:rsidRPr="00832E37">
              <w:rPr>
                <w:highlight w:val="yellow"/>
              </w:rPr>
              <w:t>Готовы принять студентов 5-ых курсов</w:t>
            </w:r>
          </w:p>
        </w:tc>
        <w:tc>
          <w:tcPr>
            <w:tcW w:w="2551" w:type="dxa"/>
            <w:vMerge w:val="restart"/>
          </w:tcPr>
          <w:p w:rsidR="00D66A8F" w:rsidRPr="00392B0C" w:rsidRDefault="00A32548" w:rsidP="00A67E0C">
            <w:r>
              <w:t>Не предоставляется</w:t>
            </w:r>
          </w:p>
        </w:tc>
      </w:tr>
      <w:tr w:rsidR="00D66A8F" w:rsidRPr="00392B0C" w:rsidTr="00DB3903">
        <w:trPr>
          <w:trHeight w:val="981"/>
        </w:trPr>
        <w:tc>
          <w:tcPr>
            <w:tcW w:w="2552" w:type="dxa"/>
            <w:vMerge/>
          </w:tcPr>
          <w:p w:rsidR="00D66A8F" w:rsidRDefault="00D66A8F" w:rsidP="00A67E0C"/>
        </w:tc>
        <w:tc>
          <w:tcPr>
            <w:tcW w:w="1985" w:type="dxa"/>
          </w:tcPr>
          <w:p w:rsidR="00D66A8F" w:rsidRDefault="00D66A8F" w:rsidP="00A67E0C">
            <w:pPr>
              <w:jc w:val="both"/>
            </w:pPr>
            <w:r>
              <w:t>Учитель русского языка и литературы</w:t>
            </w:r>
          </w:p>
        </w:tc>
        <w:tc>
          <w:tcPr>
            <w:tcW w:w="1417" w:type="dxa"/>
            <w:gridSpan w:val="2"/>
          </w:tcPr>
          <w:p w:rsidR="00D66A8F" w:rsidRDefault="00D66A8F" w:rsidP="00A67E0C">
            <w:r>
              <w:t>2</w:t>
            </w:r>
          </w:p>
          <w:p w:rsidR="00D66A8F" w:rsidRPr="00787808" w:rsidRDefault="00D66A8F" w:rsidP="00A67E0C">
            <w:r>
              <w:t xml:space="preserve"> </w:t>
            </w:r>
          </w:p>
          <w:p w:rsidR="00D66A8F" w:rsidRPr="00787808" w:rsidRDefault="00D66A8F" w:rsidP="00A67E0C"/>
        </w:tc>
        <w:tc>
          <w:tcPr>
            <w:tcW w:w="1843" w:type="dxa"/>
          </w:tcPr>
          <w:p w:rsidR="00D66A8F" w:rsidRDefault="00D66A8F" w:rsidP="00A67E0C">
            <w:r>
              <w:t>46 ч.</w:t>
            </w:r>
          </w:p>
        </w:tc>
        <w:tc>
          <w:tcPr>
            <w:tcW w:w="2126" w:type="dxa"/>
            <w:vMerge/>
          </w:tcPr>
          <w:p w:rsidR="00D66A8F" w:rsidRDefault="00D66A8F" w:rsidP="00A67E0C"/>
        </w:tc>
        <w:tc>
          <w:tcPr>
            <w:tcW w:w="2410" w:type="dxa"/>
            <w:vMerge/>
          </w:tcPr>
          <w:p w:rsidR="00D66A8F" w:rsidRDefault="00D66A8F" w:rsidP="00A67E0C"/>
        </w:tc>
        <w:tc>
          <w:tcPr>
            <w:tcW w:w="2551" w:type="dxa"/>
            <w:vMerge/>
          </w:tcPr>
          <w:p w:rsidR="00D66A8F" w:rsidRPr="00392B0C" w:rsidRDefault="00D66A8F" w:rsidP="00A67E0C"/>
        </w:tc>
      </w:tr>
      <w:tr w:rsidR="00D66A8F" w:rsidRPr="00392B0C" w:rsidTr="00DB3903">
        <w:trPr>
          <w:trHeight w:val="847"/>
        </w:trPr>
        <w:tc>
          <w:tcPr>
            <w:tcW w:w="2552" w:type="dxa"/>
            <w:vMerge/>
          </w:tcPr>
          <w:p w:rsidR="00D66A8F" w:rsidRDefault="00D66A8F" w:rsidP="00A67E0C"/>
        </w:tc>
        <w:tc>
          <w:tcPr>
            <w:tcW w:w="1985" w:type="dxa"/>
          </w:tcPr>
          <w:p w:rsidR="00D66A8F" w:rsidRDefault="00D66A8F" w:rsidP="00A67E0C">
            <w:pPr>
              <w:jc w:val="both"/>
            </w:pPr>
            <w:r>
              <w:t>Учитель математики</w:t>
            </w:r>
          </w:p>
        </w:tc>
        <w:tc>
          <w:tcPr>
            <w:tcW w:w="1417" w:type="dxa"/>
            <w:gridSpan w:val="2"/>
          </w:tcPr>
          <w:p w:rsidR="00D66A8F" w:rsidRDefault="00D66A8F" w:rsidP="00D66A8F">
            <w:r>
              <w:t>1</w:t>
            </w:r>
          </w:p>
        </w:tc>
        <w:tc>
          <w:tcPr>
            <w:tcW w:w="1843" w:type="dxa"/>
          </w:tcPr>
          <w:p w:rsidR="00D66A8F" w:rsidRDefault="00D66A8F" w:rsidP="00D66A8F">
            <w:r>
              <w:t>30 ч.</w:t>
            </w:r>
          </w:p>
          <w:p w:rsidR="00D66A8F" w:rsidRDefault="00D66A8F" w:rsidP="00A67E0C"/>
        </w:tc>
        <w:tc>
          <w:tcPr>
            <w:tcW w:w="2126" w:type="dxa"/>
            <w:vMerge/>
          </w:tcPr>
          <w:p w:rsidR="00D66A8F" w:rsidRDefault="00D66A8F" w:rsidP="00A67E0C"/>
        </w:tc>
        <w:tc>
          <w:tcPr>
            <w:tcW w:w="2410" w:type="dxa"/>
            <w:vMerge/>
          </w:tcPr>
          <w:p w:rsidR="00D66A8F" w:rsidRDefault="00D66A8F" w:rsidP="00A67E0C"/>
        </w:tc>
        <w:tc>
          <w:tcPr>
            <w:tcW w:w="2551" w:type="dxa"/>
            <w:vMerge/>
          </w:tcPr>
          <w:p w:rsidR="00D66A8F" w:rsidRPr="00392B0C" w:rsidRDefault="00D66A8F" w:rsidP="00A67E0C"/>
        </w:tc>
      </w:tr>
      <w:tr w:rsidR="00D66A8F" w:rsidRPr="00392B0C" w:rsidTr="00DB3903">
        <w:trPr>
          <w:trHeight w:val="276"/>
        </w:trPr>
        <w:tc>
          <w:tcPr>
            <w:tcW w:w="2552" w:type="dxa"/>
            <w:vMerge/>
          </w:tcPr>
          <w:p w:rsidR="00D66A8F" w:rsidRDefault="00D66A8F" w:rsidP="00A67E0C"/>
        </w:tc>
        <w:tc>
          <w:tcPr>
            <w:tcW w:w="1985" w:type="dxa"/>
          </w:tcPr>
          <w:p w:rsidR="00D66A8F" w:rsidRDefault="00D66A8F" w:rsidP="00A67E0C">
            <w:pPr>
              <w:jc w:val="both"/>
            </w:pPr>
            <w:r>
              <w:t>Учитель английского языка</w:t>
            </w:r>
          </w:p>
        </w:tc>
        <w:tc>
          <w:tcPr>
            <w:tcW w:w="1417" w:type="dxa"/>
            <w:gridSpan w:val="2"/>
          </w:tcPr>
          <w:p w:rsidR="00D66A8F" w:rsidRDefault="00D66A8F" w:rsidP="00A67E0C">
            <w:r>
              <w:t>1 учитель</w:t>
            </w:r>
          </w:p>
        </w:tc>
        <w:tc>
          <w:tcPr>
            <w:tcW w:w="1843" w:type="dxa"/>
          </w:tcPr>
          <w:p w:rsidR="00D66A8F" w:rsidRDefault="00D66A8F" w:rsidP="00A67E0C">
            <w:r>
              <w:t>18 ч.</w:t>
            </w:r>
          </w:p>
          <w:p w:rsidR="00D66A8F" w:rsidRDefault="00D66A8F" w:rsidP="00A67E0C"/>
        </w:tc>
        <w:tc>
          <w:tcPr>
            <w:tcW w:w="2126" w:type="dxa"/>
            <w:vMerge/>
          </w:tcPr>
          <w:p w:rsidR="00D66A8F" w:rsidRDefault="00D66A8F" w:rsidP="00A67E0C"/>
        </w:tc>
        <w:tc>
          <w:tcPr>
            <w:tcW w:w="2410" w:type="dxa"/>
            <w:vMerge/>
          </w:tcPr>
          <w:p w:rsidR="00D66A8F" w:rsidRDefault="00D66A8F" w:rsidP="00A67E0C"/>
        </w:tc>
        <w:tc>
          <w:tcPr>
            <w:tcW w:w="2551" w:type="dxa"/>
            <w:vMerge/>
          </w:tcPr>
          <w:p w:rsidR="00D66A8F" w:rsidRPr="00392B0C" w:rsidRDefault="00D66A8F" w:rsidP="00A67E0C"/>
        </w:tc>
      </w:tr>
      <w:tr w:rsidR="00D66A8F" w:rsidRPr="00392B0C" w:rsidTr="00DB3903">
        <w:trPr>
          <w:trHeight w:val="285"/>
        </w:trPr>
        <w:tc>
          <w:tcPr>
            <w:tcW w:w="2552" w:type="dxa"/>
            <w:vMerge/>
          </w:tcPr>
          <w:p w:rsidR="00D66A8F" w:rsidRDefault="00D66A8F" w:rsidP="00A67E0C"/>
        </w:tc>
        <w:tc>
          <w:tcPr>
            <w:tcW w:w="1985" w:type="dxa"/>
          </w:tcPr>
          <w:p w:rsidR="00D66A8F" w:rsidRDefault="00D66A8F" w:rsidP="00A67E0C">
            <w:proofErr w:type="gramStart"/>
            <w:r>
              <w:t>Педагог  -</w:t>
            </w:r>
            <w:proofErr w:type="gramEnd"/>
            <w:r>
              <w:t xml:space="preserve"> психолог</w:t>
            </w:r>
          </w:p>
        </w:tc>
        <w:tc>
          <w:tcPr>
            <w:tcW w:w="1417" w:type="dxa"/>
            <w:gridSpan w:val="2"/>
          </w:tcPr>
          <w:p w:rsidR="00D66A8F" w:rsidRDefault="00D66A8F" w:rsidP="00A67E0C">
            <w:r>
              <w:t xml:space="preserve">1 </w:t>
            </w:r>
          </w:p>
        </w:tc>
        <w:tc>
          <w:tcPr>
            <w:tcW w:w="1843" w:type="dxa"/>
          </w:tcPr>
          <w:p w:rsidR="00D66A8F" w:rsidRDefault="00D66A8F" w:rsidP="00A67E0C">
            <w:r>
              <w:t>1 ст.</w:t>
            </w:r>
          </w:p>
          <w:p w:rsidR="00D66A8F" w:rsidRDefault="00D66A8F" w:rsidP="00A67E0C"/>
        </w:tc>
        <w:tc>
          <w:tcPr>
            <w:tcW w:w="2126" w:type="dxa"/>
            <w:vMerge/>
          </w:tcPr>
          <w:p w:rsidR="00D66A8F" w:rsidRDefault="00D66A8F" w:rsidP="00A67E0C"/>
        </w:tc>
        <w:tc>
          <w:tcPr>
            <w:tcW w:w="2410" w:type="dxa"/>
            <w:vMerge/>
          </w:tcPr>
          <w:p w:rsidR="00D66A8F" w:rsidRDefault="00D66A8F" w:rsidP="00A67E0C"/>
        </w:tc>
        <w:tc>
          <w:tcPr>
            <w:tcW w:w="2551" w:type="dxa"/>
            <w:vMerge/>
          </w:tcPr>
          <w:p w:rsidR="00D66A8F" w:rsidRPr="00392B0C" w:rsidRDefault="00D66A8F" w:rsidP="00A67E0C"/>
        </w:tc>
      </w:tr>
      <w:tr w:rsidR="00D66A8F" w:rsidRPr="00392B0C" w:rsidTr="00DB3903">
        <w:trPr>
          <w:trHeight w:val="720"/>
        </w:trPr>
        <w:tc>
          <w:tcPr>
            <w:tcW w:w="2552" w:type="dxa"/>
            <w:vMerge/>
          </w:tcPr>
          <w:p w:rsidR="00D66A8F" w:rsidRDefault="00D66A8F" w:rsidP="00A67E0C"/>
        </w:tc>
        <w:tc>
          <w:tcPr>
            <w:tcW w:w="1985" w:type="dxa"/>
          </w:tcPr>
          <w:p w:rsidR="00D66A8F" w:rsidRDefault="00D66A8F" w:rsidP="00A67E0C">
            <w:r>
              <w:t>Учитель - логопед</w:t>
            </w:r>
          </w:p>
        </w:tc>
        <w:tc>
          <w:tcPr>
            <w:tcW w:w="1417" w:type="dxa"/>
            <w:gridSpan w:val="2"/>
          </w:tcPr>
          <w:p w:rsidR="00D66A8F" w:rsidRDefault="00D66A8F" w:rsidP="00A67E0C">
            <w:r>
              <w:t>1</w:t>
            </w:r>
          </w:p>
        </w:tc>
        <w:tc>
          <w:tcPr>
            <w:tcW w:w="1843" w:type="dxa"/>
          </w:tcPr>
          <w:p w:rsidR="00D66A8F" w:rsidRDefault="00D66A8F" w:rsidP="00A67E0C">
            <w:r>
              <w:t>0,5 ст.</w:t>
            </w:r>
          </w:p>
        </w:tc>
        <w:tc>
          <w:tcPr>
            <w:tcW w:w="2126" w:type="dxa"/>
            <w:vMerge/>
          </w:tcPr>
          <w:p w:rsidR="00D66A8F" w:rsidRDefault="00D66A8F" w:rsidP="00A67E0C"/>
        </w:tc>
        <w:tc>
          <w:tcPr>
            <w:tcW w:w="2410" w:type="dxa"/>
            <w:vMerge/>
          </w:tcPr>
          <w:p w:rsidR="00D66A8F" w:rsidRDefault="00D66A8F" w:rsidP="00A67E0C"/>
        </w:tc>
        <w:tc>
          <w:tcPr>
            <w:tcW w:w="2551" w:type="dxa"/>
            <w:vMerge/>
          </w:tcPr>
          <w:p w:rsidR="00D66A8F" w:rsidRPr="00392B0C" w:rsidRDefault="00D66A8F" w:rsidP="00A67E0C"/>
        </w:tc>
      </w:tr>
      <w:tr w:rsidR="00D66A8F" w:rsidRPr="00392B0C" w:rsidTr="00DB3903">
        <w:trPr>
          <w:trHeight w:val="195"/>
        </w:trPr>
        <w:tc>
          <w:tcPr>
            <w:tcW w:w="2552" w:type="dxa"/>
            <w:vMerge/>
          </w:tcPr>
          <w:p w:rsidR="00D66A8F" w:rsidRDefault="00D66A8F" w:rsidP="00A67E0C"/>
        </w:tc>
        <w:tc>
          <w:tcPr>
            <w:tcW w:w="1985" w:type="dxa"/>
          </w:tcPr>
          <w:p w:rsidR="00D66A8F" w:rsidRDefault="00D66A8F" w:rsidP="00A67E0C">
            <w:r>
              <w:t>Советник директора по воспитанию</w:t>
            </w:r>
          </w:p>
        </w:tc>
        <w:tc>
          <w:tcPr>
            <w:tcW w:w="1417" w:type="dxa"/>
            <w:gridSpan w:val="2"/>
          </w:tcPr>
          <w:p w:rsidR="00D66A8F" w:rsidRDefault="00D66A8F" w:rsidP="00A67E0C">
            <w:r>
              <w:t>1</w:t>
            </w:r>
          </w:p>
        </w:tc>
        <w:tc>
          <w:tcPr>
            <w:tcW w:w="1843" w:type="dxa"/>
          </w:tcPr>
          <w:p w:rsidR="00D66A8F" w:rsidRDefault="00D66A8F" w:rsidP="00D66A8F">
            <w:r>
              <w:t>0,5 ст.</w:t>
            </w:r>
          </w:p>
          <w:p w:rsidR="00D66A8F" w:rsidRDefault="00D66A8F" w:rsidP="00D66A8F"/>
        </w:tc>
        <w:tc>
          <w:tcPr>
            <w:tcW w:w="2126" w:type="dxa"/>
            <w:vMerge/>
          </w:tcPr>
          <w:p w:rsidR="00D66A8F" w:rsidRDefault="00D66A8F" w:rsidP="00A67E0C"/>
        </w:tc>
        <w:tc>
          <w:tcPr>
            <w:tcW w:w="2410" w:type="dxa"/>
            <w:vMerge/>
          </w:tcPr>
          <w:p w:rsidR="00D66A8F" w:rsidRDefault="00D66A8F" w:rsidP="00A67E0C"/>
        </w:tc>
        <w:tc>
          <w:tcPr>
            <w:tcW w:w="2551" w:type="dxa"/>
            <w:vMerge/>
          </w:tcPr>
          <w:p w:rsidR="00D66A8F" w:rsidRPr="00392B0C" w:rsidRDefault="00D66A8F" w:rsidP="00A67E0C"/>
        </w:tc>
      </w:tr>
      <w:tr w:rsidR="00D66A8F" w:rsidRPr="00392B0C" w:rsidTr="00DB3903">
        <w:trPr>
          <w:trHeight w:val="195"/>
        </w:trPr>
        <w:tc>
          <w:tcPr>
            <w:tcW w:w="2552" w:type="dxa"/>
            <w:vMerge/>
          </w:tcPr>
          <w:p w:rsidR="00D66A8F" w:rsidRDefault="00D66A8F" w:rsidP="00A67E0C"/>
        </w:tc>
        <w:tc>
          <w:tcPr>
            <w:tcW w:w="1985" w:type="dxa"/>
          </w:tcPr>
          <w:p w:rsidR="00D66A8F" w:rsidRDefault="00D66A8F" w:rsidP="00A67E0C">
            <w:r>
              <w:t xml:space="preserve">Возможны часы внеурочной деятельности, часы дополнительного </w:t>
            </w:r>
            <w:proofErr w:type="gramStart"/>
            <w:r>
              <w:t>образования,  классное</w:t>
            </w:r>
            <w:proofErr w:type="gramEnd"/>
            <w:r>
              <w:t xml:space="preserve"> руководство</w:t>
            </w:r>
          </w:p>
        </w:tc>
        <w:tc>
          <w:tcPr>
            <w:tcW w:w="1417" w:type="dxa"/>
            <w:gridSpan w:val="2"/>
          </w:tcPr>
          <w:p w:rsidR="00D66A8F" w:rsidRDefault="00D66A8F" w:rsidP="00A67E0C"/>
        </w:tc>
        <w:tc>
          <w:tcPr>
            <w:tcW w:w="1843" w:type="dxa"/>
          </w:tcPr>
          <w:p w:rsidR="00D66A8F" w:rsidRDefault="00D66A8F" w:rsidP="00A67E0C"/>
        </w:tc>
        <w:tc>
          <w:tcPr>
            <w:tcW w:w="2126" w:type="dxa"/>
            <w:vMerge/>
          </w:tcPr>
          <w:p w:rsidR="00D66A8F" w:rsidRDefault="00D66A8F" w:rsidP="00A67E0C"/>
        </w:tc>
        <w:tc>
          <w:tcPr>
            <w:tcW w:w="2410" w:type="dxa"/>
            <w:vMerge/>
          </w:tcPr>
          <w:p w:rsidR="00D66A8F" w:rsidRDefault="00D66A8F" w:rsidP="00A67E0C"/>
        </w:tc>
        <w:tc>
          <w:tcPr>
            <w:tcW w:w="2551" w:type="dxa"/>
            <w:vMerge/>
          </w:tcPr>
          <w:p w:rsidR="00D66A8F" w:rsidRPr="00392B0C" w:rsidRDefault="00D66A8F" w:rsidP="00A67E0C"/>
        </w:tc>
      </w:tr>
      <w:tr w:rsidR="00A67E0C" w:rsidRPr="00392B0C" w:rsidTr="00DB3903">
        <w:trPr>
          <w:trHeight w:val="810"/>
        </w:trPr>
        <w:tc>
          <w:tcPr>
            <w:tcW w:w="2552" w:type="dxa"/>
            <w:vMerge w:val="restart"/>
          </w:tcPr>
          <w:p w:rsidR="00A67E0C" w:rsidRPr="00D66A8F" w:rsidRDefault="00A67E0C" w:rsidP="00D66A8F">
            <w:pPr>
              <w:jc w:val="center"/>
              <w:rPr>
                <w:b/>
              </w:rPr>
            </w:pPr>
            <w:r w:rsidRPr="00D66A8F">
              <w:rPr>
                <w:b/>
              </w:rPr>
              <w:t>МОУ «</w:t>
            </w:r>
            <w:proofErr w:type="spellStart"/>
            <w:r w:rsidRPr="00D66A8F">
              <w:rPr>
                <w:b/>
              </w:rPr>
              <w:t>Лучинская</w:t>
            </w:r>
            <w:proofErr w:type="spellEnd"/>
            <w:r w:rsidRPr="00D66A8F">
              <w:rPr>
                <w:b/>
              </w:rPr>
              <w:t xml:space="preserve"> СШ» ЯМР</w:t>
            </w:r>
          </w:p>
        </w:tc>
        <w:tc>
          <w:tcPr>
            <w:tcW w:w="1985" w:type="dxa"/>
          </w:tcPr>
          <w:p w:rsidR="00A67E0C" w:rsidRPr="00392B0C" w:rsidRDefault="00A67E0C" w:rsidP="00A67E0C">
            <w:r>
              <w:t>Учитель истории и обществознания</w:t>
            </w:r>
          </w:p>
        </w:tc>
        <w:tc>
          <w:tcPr>
            <w:tcW w:w="1417" w:type="dxa"/>
            <w:gridSpan w:val="2"/>
          </w:tcPr>
          <w:p w:rsidR="00A67E0C" w:rsidRPr="00392B0C" w:rsidRDefault="00A67E0C" w:rsidP="00A67E0C">
            <w:r>
              <w:t>1</w:t>
            </w:r>
          </w:p>
        </w:tc>
        <w:tc>
          <w:tcPr>
            <w:tcW w:w="1843" w:type="dxa"/>
          </w:tcPr>
          <w:p w:rsidR="00A67E0C" w:rsidRPr="00392B0C" w:rsidRDefault="00A67E0C" w:rsidP="00A67E0C">
            <w:r>
              <w:t>1,5 ставки</w:t>
            </w:r>
          </w:p>
        </w:tc>
        <w:tc>
          <w:tcPr>
            <w:tcW w:w="2126" w:type="dxa"/>
            <w:vMerge w:val="restart"/>
          </w:tcPr>
          <w:p w:rsidR="00A67E0C" w:rsidRPr="00392B0C" w:rsidRDefault="00A67E0C" w:rsidP="00A67E0C">
            <w:r>
              <w:t xml:space="preserve">Ярославская обл., Ярославский р-он, с. </w:t>
            </w:r>
            <w:proofErr w:type="spellStart"/>
            <w:r>
              <w:t>Лучинское</w:t>
            </w:r>
            <w:proofErr w:type="spellEnd"/>
            <w:r>
              <w:t>, д. 2а</w:t>
            </w:r>
          </w:p>
        </w:tc>
        <w:tc>
          <w:tcPr>
            <w:tcW w:w="2410" w:type="dxa"/>
            <w:vMerge w:val="restart"/>
          </w:tcPr>
          <w:p w:rsidR="00D66A8F" w:rsidRDefault="00A32548" w:rsidP="00A67E0C">
            <w:r>
              <w:t>Дирек</w:t>
            </w:r>
            <w:r w:rsidR="00D66A8F">
              <w:t xml:space="preserve">тор </w:t>
            </w:r>
          </w:p>
          <w:p w:rsidR="00D66A8F" w:rsidRDefault="00D66A8F" w:rsidP="00A67E0C">
            <w:proofErr w:type="spellStart"/>
            <w:r>
              <w:t>Сечина</w:t>
            </w:r>
            <w:proofErr w:type="spellEnd"/>
            <w:r>
              <w:t xml:space="preserve"> Наталья Николаевна, </w:t>
            </w:r>
          </w:p>
          <w:p w:rsidR="00A67E0C" w:rsidRDefault="00D66A8F" w:rsidP="00A67E0C">
            <w:r>
              <w:t>8-4852-</w:t>
            </w:r>
            <w:r w:rsidR="00A67E0C">
              <w:t>43</w:t>
            </w:r>
            <w:r>
              <w:t>-</w:t>
            </w:r>
            <w:r w:rsidR="00A67E0C">
              <w:t>14</w:t>
            </w:r>
            <w:r>
              <w:t>-</w:t>
            </w:r>
            <w:r w:rsidR="00A67E0C">
              <w:t>48</w:t>
            </w:r>
            <w:r w:rsidR="00DB3903">
              <w:t xml:space="preserve"> </w:t>
            </w:r>
          </w:p>
          <w:p w:rsidR="00DB3903" w:rsidRDefault="00DB3903" w:rsidP="00A67E0C"/>
          <w:p w:rsidR="00DB3903" w:rsidRPr="00392B0C" w:rsidRDefault="00DB3903" w:rsidP="00A67E0C">
            <w:r w:rsidRPr="00832E37">
              <w:rPr>
                <w:highlight w:val="yellow"/>
              </w:rPr>
              <w:t>Готовы принять студентов 5-ых курсов</w:t>
            </w:r>
          </w:p>
        </w:tc>
        <w:tc>
          <w:tcPr>
            <w:tcW w:w="2551" w:type="dxa"/>
            <w:vMerge w:val="restart"/>
          </w:tcPr>
          <w:p w:rsidR="00A67E0C" w:rsidRPr="00392B0C" w:rsidRDefault="00A32548" w:rsidP="00A67E0C">
            <w:r>
              <w:t>Не предоставляется</w:t>
            </w:r>
          </w:p>
        </w:tc>
      </w:tr>
      <w:tr w:rsidR="00A67E0C" w:rsidRPr="00392B0C" w:rsidTr="00DB3903">
        <w:trPr>
          <w:trHeight w:val="539"/>
        </w:trPr>
        <w:tc>
          <w:tcPr>
            <w:tcW w:w="2552" w:type="dxa"/>
            <w:vMerge/>
          </w:tcPr>
          <w:p w:rsidR="00A67E0C" w:rsidRDefault="00A67E0C" w:rsidP="00A67E0C"/>
        </w:tc>
        <w:tc>
          <w:tcPr>
            <w:tcW w:w="1985" w:type="dxa"/>
          </w:tcPr>
          <w:p w:rsidR="00A67E0C" w:rsidRDefault="00A67E0C" w:rsidP="00A67E0C">
            <w:r>
              <w:t>Учитель математики</w:t>
            </w:r>
          </w:p>
        </w:tc>
        <w:tc>
          <w:tcPr>
            <w:tcW w:w="1417" w:type="dxa"/>
            <w:gridSpan w:val="2"/>
          </w:tcPr>
          <w:p w:rsidR="00A67E0C" w:rsidRDefault="00A67E0C" w:rsidP="00A67E0C">
            <w:r>
              <w:t>1</w:t>
            </w:r>
          </w:p>
        </w:tc>
        <w:tc>
          <w:tcPr>
            <w:tcW w:w="1843" w:type="dxa"/>
          </w:tcPr>
          <w:p w:rsidR="00A67E0C" w:rsidRDefault="00A67E0C" w:rsidP="00A67E0C">
            <w:r>
              <w:t>1,5 ставки</w:t>
            </w:r>
          </w:p>
        </w:tc>
        <w:tc>
          <w:tcPr>
            <w:tcW w:w="2126" w:type="dxa"/>
            <w:vMerge/>
          </w:tcPr>
          <w:p w:rsidR="00A67E0C" w:rsidRPr="00392B0C" w:rsidRDefault="00A67E0C" w:rsidP="00A67E0C"/>
        </w:tc>
        <w:tc>
          <w:tcPr>
            <w:tcW w:w="2410" w:type="dxa"/>
            <w:vMerge/>
          </w:tcPr>
          <w:p w:rsidR="00A67E0C" w:rsidRPr="00392B0C" w:rsidRDefault="00A67E0C" w:rsidP="00A67E0C"/>
        </w:tc>
        <w:tc>
          <w:tcPr>
            <w:tcW w:w="2551" w:type="dxa"/>
            <w:vMerge/>
          </w:tcPr>
          <w:p w:rsidR="00A67E0C" w:rsidRPr="00392B0C" w:rsidRDefault="00A67E0C" w:rsidP="00A67E0C"/>
        </w:tc>
      </w:tr>
      <w:tr w:rsidR="00A67E0C" w:rsidRPr="00392B0C" w:rsidTr="00DB3903">
        <w:trPr>
          <w:trHeight w:val="959"/>
        </w:trPr>
        <w:tc>
          <w:tcPr>
            <w:tcW w:w="2552" w:type="dxa"/>
            <w:vMerge/>
          </w:tcPr>
          <w:p w:rsidR="00A67E0C" w:rsidRDefault="00A67E0C" w:rsidP="00A67E0C"/>
        </w:tc>
        <w:tc>
          <w:tcPr>
            <w:tcW w:w="1985" w:type="dxa"/>
          </w:tcPr>
          <w:p w:rsidR="00A67E0C" w:rsidRDefault="00A67E0C" w:rsidP="00A67E0C">
            <w:r>
              <w:t>Учитель русского языка и литературы</w:t>
            </w:r>
          </w:p>
        </w:tc>
        <w:tc>
          <w:tcPr>
            <w:tcW w:w="1417" w:type="dxa"/>
            <w:gridSpan w:val="2"/>
          </w:tcPr>
          <w:p w:rsidR="00A67E0C" w:rsidRDefault="00A67E0C" w:rsidP="00A67E0C">
            <w:r>
              <w:t>1</w:t>
            </w:r>
          </w:p>
        </w:tc>
        <w:tc>
          <w:tcPr>
            <w:tcW w:w="1843" w:type="dxa"/>
          </w:tcPr>
          <w:p w:rsidR="00A67E0C" w:rsidRDefault="00A67E0C" w:rsidP="00A67E0C">
            <w:r>
              <w:t>1,5 ставки</w:t>
            </w:r>
          </w:p>
        </w:tc>
        <w:tc>
          <w:tcPr>
            <w:tcW w:w="2126" w:type="dxa"/>
            <w:vMerge/>
          </w:tcPr>
          <w:p w:rsidR="00A67E0C" w:rsidRPr="00392B0C" w:rsidRDefault="00A67E0C" w:rsidP="00A67E0C"/>
        </w:tc>
        <w:tc>
          <w:tcPr>
            <w:tcW w:w="2410" w:type="dxa"/>
            <w:vMerge/>
          </w:tcPr>
          <w:p w:rsidR="00A67E0C" w:rsidRPr="00392B0C" w:rsidRDefault="00A67E0C" w:rsidP="00A67E0C"/>
        </w:tc>
        <w:tc>
          <w:tcPr>
            <w:tcW w:w="2551" w:type="dxa"/>
            <w:vMerge/>
          </w:tcPr>
          <w:p w:rsidR="00A67E0C" w:rsidRPr="00392B0C" w:rsidRDefault="00A67E0C" w:rsidP="00A67E0C"/>
        </w:tc>
      </w:tr>
      <w:tr w:rsidR="00A67E0C" w:rsidRPr="00392B0C" w:rsidTr="00DB3903">
        <w:trPr>
          <w:trHeight w:val="574"/>
        </w:trPr>
        <w:tc>
          <w:tcPr>
            <w:tcW w:w="2552" w:type="dxa"/>
            <w:vMerge/>
          </w:tcPr>
          <w:p w:rsidR="00A67E0C" w:rsidRDefault="00A67E0C" w:rsidP="00A67E0C"/>
        </w:tc>
        <w:tc>
          <w:tcPr>
            <w:tcW w:w="1985" w:type="dxa"/>
          </w:tcPr>
          <w:p w:rsidR="00A67E0C" w:rsidRDefault="00A67E0C" w:rsidP="00A67E0C">
            <w:r>
              <w:t>Учитель технологии</w:t>
            </w:r>
          </w:p>
        </w:tc>
        <w:tc>
          <w:tcPr>
            <w:tcW w:w="1417" w:type="dxa"/>
            <w:gridSpan w:val="2"/>
          </w:tcPr>
          <w:p w:rsidR="00A67E0C" w:rsidRDefault="00A67E0C" w:rsidP="00A67E0C">
            <w:r>
              <w:t>1</w:t>
            </w:r>
          </w:p>
        </w:tc>
        <w:tc>
          <w:tcPr>
            <w:tcW w:w="1843" w:type="dxa"/>
          </w:tcPr>
          <w:p w:rsidR="00A67E0C" w:rsidRDefault="00A67E0C" w:rsidP="00A67E0C">
            <w:r>
              <w:t>1,5 ставки</w:t>
            </w:r>
          </w:p>
        </w:tc>
        <w:tc>
          <w:tcPr>
            <w:tcW w:w="2126" w:type="dxa"/>
            <w:vMerge/>
          </w:tcPr>
          <w:p w:rsidR="00A67E0C" w:rsidRPr="00392B0C" w:rsidRDefault="00A67E0C" w:rsidP="00A67E0C"/>
        </w:tc>
        <w:tc>
          <w:tcPr>
            <w:tcW w:w="2410" w:type="dxa"/>
            <w:vMerge/>
          </w:tcPr>
          <w:p w:rsidR="00A67E0C" w:rsidRPr="00392B0C" w:rsidRDefault="00A67E0C" w:rsidP="00A67E0C"/>
        </w:tc>
        <w:tc>
          <w:tcPr>
            <w:tcW w:w="2551" w:type="dxa"/>
            <w:vMerge/>
          </w:tcPr>
          <w:p w:rsidR="00A67E0C" w:rsidRPr="00392B0C" w:rsidRDefault="00A67E0C" w:rsidP="00A67E0C"/>
        </w:tc>
      </w:tr>
      <w:tr w:rsidR="00D66A8F" w:rsidRPr="00392B0C" w:rsidTr="00DB3903">
        <w:trPr>
          <w:trHeight w:val="574"/>
        </w:trPr>
        <w:tc>
          <w:tcPr>
            <w:tcW w:w="2552" w:type="dxa"/>
            <w:vMerge w:val="restart"/>
          </w:tcPr>
          <w:p w:rsidR="00D66A8F" w:rsidRPr="00D66A8F" w:rsidRDefault="00D66A8F" w:rsidP="00D66A8F">
            <w:pPr>
              <w:jc w:val="center"/>
              <w:rPr>
                <w:b/>
              </w:rPr>
            </w:pPr>
            <w:r w:rsidRPr="00D66A8F">
              <w:rPr>
                <w:b/>
              </w:rPr>
              <w:t xml:space="preserve">МОУ </w:t>
            </w:r>
            <w:proofErr w:type="spellStart"/>
            <w:r w:rsidRPr="00D66A8F">
              <w:rPr>
                <w:b/>
              </w:rPr>
              <w:t>Карабихская</w:t>
            </w:r>
            <w:proofErr w:type="spellEnd"/>
            <w:r w:rsidRPr="00D66A8F">
              <w:rPr>
                <w:b/>
              </w:rPr>
              <w:t xml:space="preserve"> ОШ ЯМР</w:t>
            </w:r>
          </w:p>
        </w:tc>
        <w:tc>
          <w:tcPr>
            <w:tcW w:w="1985" w:type="dxa"/>
          </w:tcPr>
          <w:p w:rsidR="00D66A8F" w:rsidRDefault="00D66A8F" w:rsidP="00A67E0C">
            <w:r>
              <w:t>Заместитель директора по УВР</w:t>
            </w:r>
          </w:p>
        </w:tc>
        <w:tc>
          <w:tcPr>
            <w:tcW w:w="1417" w:type="dxa"/>
            <w:gridSpan w:val="2"/>
          </w:tcPr>
          <w:p w:rsidR="00D66A8F" w:rsidRDefault="00D66A8F" w:rsidP="00A67E0C">
            <w:r>
              <w:t>1</w:t>
            </w:r>
          </w:p>
        </w:tc>
        <w:tc>
          <w:tcPr>
            <w:tcW w:w="1843" w:type="dxa"/>
          </w:tcPr>
          <w:p w:rsidR="00D66A8F" w:rsidRDefault="00D66A8F" w:rsidP="00A67E0C">
            <w:r>
              <w:t>1 ставка</w:t>
            </w:r>
          </w:p>
        </w:tc>
        <w:tc>
          <w:tcPr>
            <w:tcW w:w="2126" w:type="dxa"/>
            <w:vMerge w:val="restart"/>
          </w:tcPr>
          <w:p w:rsidR="00D66A8F" w:rsidRPr="00392B0C" w:rsidRDefault="00D66A8F" w:rsidP="00D66A8F">
            <w:r>
              <w:t xml:space="preserve">Ярославская обл., Ярославский р-н, д. </w:t>
            </w:r>
            <w:proofErr w:type="spellStart"/>
            <w:r>
              <w:t>Карабиха</w:t>
            </w:r>
            <w:proofErr w:type="spellEnd"/>
            <w:r>
              <w:t>, ул. Школьная, д. 1а (лит. А)</w:t>
            </w:r>
          </w:p>
        </w:tc>
        <w:tc>
          <w:tcPr>
            <w:tcW w:w="2410" w:type="dxa"/>
            <w:vMerge w:val="restart"/>
          </w:tcPr>
          <w:p w:rsidR="00D66A8F" w:rsidRDefault="00D66A8F" w:rsidP="00D66A8F">
            <w:r>
              <w:t xml:space="preserve">Директор </w:t>
            </w:r>
          </w:p>
          <w:p w:rsidR="00D66A8F" w:rsidRDefault="00D66A8F" w:rsidP="00D66A8F">
            <w:r>
              <w:t>Эрнст Кристина Юрьевна,</w:t>
            </w:r>
          </w:p>
          <w:p w:rsidR="00D66A8F" w:rsidRPr="00392B0C" w:rsidRDefault="00D66A8F" w:rsidP="00D66A8F">
            <w:r>
              <w:t>8-4852-43-42-87</w:t>
            </w:r>
          </w:p>
        </w:tc>
        <w:tc>
          <w:tcPr>
            <w:tcW w:w="2551" w:type="dxa"/>
            <w:vMerge w:val="restart"/>
          </w:tcPr>
          <w:p w:rsidR="00D66A8F" w:rsidRPr="00392B0C" w:rsidRDefault="00D66A8F" w:rsidP="00A67E0C">
            <w:r>
              <w:t>Не предоставляется</w:t>
            </w:r>
          </w:p>
        </w:tc>
      </w:tr>
      <w:tr w:rsidR="00D66A8F" w:rsidRPr="00392B0C" w:rsidTr="00DB3903">
        <w:trPr>
          <w:trHeight w:val="574"/>
        </w:trPr>
        <w:tc>
          <w:tcPr>
            <w:tcW w:w="2552" w:type="dxa"/>
            <w:vMerge/>
          </w:tcPr>
          <w:p w:rsidR="00D66A8F" w:rsidRDefault="00D66A8F" w:rsidP="00D66A8F"/>
        </w:tc>
        <w:tc>
          <w:tcPr>
            <w:tcW w:w="1985" w:type="dxa"/>
          </w:tcPr>
          <w:p w:rsidR="00D66A8F" w:rsidRDefault="00D66A8F" w:rsidP="00D66A8F">
            <w:r>
              <w:t>Учитель математики</w:t>
            </w:r>
          </w:p>
        </w:tc>
        <w:tc>
          <w:tcPr>
            <w:tcW w:w="1417" w:type="dxa"/>
            <w:gridSpan w:val="2"/>
          </w:tcPr>
          <w:p w:rsidR="00D66A8F" w:rsidRDefault="00D66A8F" w:rsidP="00D66A8F">
            <w:r>
              <w:t>1</w:t>
            </w:r>
          </w:p>
        </w:tc>
        <w:tc>
          <w:tcPr>
            <w:tcW w:w="1843" w:type="dxa"/>
          </w:tcPr>
          <w:p w:rsidR="00D66A8F" w:rsidRDefault="00D66A8F" w:rsidP="00D66A8F">
            <w:r>
              <w:t>1 ставка</w:t>
            </w:r>
          </w:p>
        </w:tc>
        <w:tc>
          <w:tcPr>
            <w:tcW w:w="2126" w:type="dxa"/>
            <w:vMerge/>
          </w:tcPr>
          <w:p w:rsidR="00D66A8F" w:rsidRDefault="00D66A8F" w:rsidP="00D66A8F"/>
        </w:tc>
        <w:tc>
          <w:tcPr>
            <w:tcW w:w="2410" w:type="dxa"/>
            <w:vMerge/>
          </w:tcPr>
          <w:p w:rsidR="00D66A8F" w:rsidRDefault="00D66A8F" w:rsidP="00D66A8F"/>
        </w:tc>
        <w:tc>
          <w:tcPr>
            <w:tcW w:w="2551" w:type="dxa"/>
            <w:vMerge/>
          </w:tcPr>
          <w:p w:rsidR="00D66A8F" w:rsidRDefault="00D66A8F" w:rsidP="00D66A8F"/>
        </w:tc>
      </w:tr>
      <w:tr w:rsidR="00D66A8F" w:rsidRPr="00392B0C" w:rsidTr="00DB3903">
        <w:trPr>
          <w:trHeight w:val="574"/>
        </w:trPr>
        <w:tc>
          <w:tcPr>
            <w:tcW w:w="2552" w:type="dxa"/>
            <w:vMerge/>
          </w:tcPr>
          <w:p w:rsidR="00D66A8F" w:rsidRDefault="00D66A8F" w:rsidP="00D66A8F"/>
        </w:tc>
        <w:tc>
          <w:tcPr>
            <w:tcW w:w="1985" w:type="dxa"/>
          </w:tcPr>
          <w:p w:rsidR="00D66A8F" w:rsidRDefault="00D66A8F" w:rsidP="00D66A8F">
            <w:r>
              <w:t>Педагог-психолог</w:t>
            </w:r>
          </w:p>
        </w:tc>
        <w:tc>
          <w:tcPr>
            <w:tcW w:w="1417" w:type="dxa"/>
            <w:gridSpan w:val="2"/>
          </w:tcPr>
          <w:p w:rsidR="00D66A8F" w:rsidRDefault="00D66A8F" w:rsidP="00D66A8F">
            <w:r>
              <w:t>1</w:t>
            </w:r>
          </w:p>
        </w:tc>
        <w:tc>
          <w:tcPr>
            <w:tcW w:w="1843" w:type="dxa"/>
          </w:tcPr>
          <w:p w:rsidR="00D66A8F" w:rsidRDefault="00D66A8F" w:rsidP="00D66A8F">
            <w:r>
              <w:t>1 ставка</w:t>
            </w:r>
          </w:p>
        </w:tc>
        <w:tc>
          <w:tcPr>
            <w:tcW w:w="2126" w:type="dxa"/>
            <w:vMerge/>
          </w:tcPr>
          <w:p w:rsidR="00D66A8F" w:rsidRDefault="00D66A8F" w:rsidP="00D66A8F"/>
        </w:tc>
        <w:tc>
          <w:tcPr>
            <w:tcW w:w="2410" w:type="dxa"/>
            <w:vMerge/>
          </w:tcPr>
          <w:p w:rsidR="00D66A8F" w:rsidRDefault="00D66A8F" w:rsidP="00D66A8F"/>
        </w:tc>
        <w:tc>
          <w:tcPr>
            <w:tcW w:w="2551" w:type="dxa"/>
            <w:vMerge/>
          </w:tcPr>
          <w:p w:rsidR="00D66A8F" w:rsidRDefault="00D66A8F" w:rsidP="00D66A8F"/>
        </w:tc>
      </w:tr>
      <w:tr w:rsidR="00D66A8F" w:rsidRPr="00392B0C" w:rsidTr="00DB3903">
        <w:trPr>
          <w:trHeight w:val="574"/>
        </w:trPr>
        <w:tc>
          <w:tcPr>
            <w:tcW w:w="2552" w:type="dxa"/>
            <w:vMerge/>
          </w:tcPr>
          <w:p w:rsidR="00D66A8F" w:rsidRDefault="00D66A8F" w:rsidP="00D66A8F"/>
        </w:tc>
        <w:tc>
          <w:tcPr>
            <w:tcW w:w="1985" w:type="dxa"/>
          </w:tcPr>
          <w:p w:rsidR="00D66A8F" w:rsidRDefault="00D66A8F" w:rsidP="00D66A8F">
            <w:r>
              <w:t>Воспитатель дошкольных групп</w:t>
            </w:r>
          </w:p>
        </w:tc>
        <w:tc>
          <w:tcPr>
            <w:tcW w:w="1417" w:type="dxa"/>
            <w:gridSpan w:val="2"/>
          </w:tcPr>
          <w:p w:rsidR="00D66A8F" w:rsidRDefault="00D66A8F" w:rsidP="00D66A8F">
            <w:r>
              <w:t>1</w:t>
            </w:r>
          </w:p>
        </w:tc>
        <w:tc>
          <w:tcPr>
            <w:tcW w:w="1843" w:type="dxa"/>
          </w:tcPr>
          <w:p w:rsidR="00D66A8F" w:rsidRDefault="00D66A8F" w:rsidP="00D66A8F">
            <w:r>
              <w:t>1 ставка</w:t>
            </w:r>
          </w:p>
        </w:tc>
        <w:tc>
          <w:tcPr>
            <w:tcW w:w="2126" w:type="dxa"/>
            <w:vMerge/>
          </w:tcPr>
          <w:p w:rsidR="00D66A8F" w:rsidRDefault="00D66A8F" w:rsidP="00D66A8F"/>
        </w:tc>
        <w:tc>
          <w:tcPr>
            <w:tcW w:w="2410" w:type="dxa"/>
            <w:vMerge/>
          </w:tcPr>
          <w:p w:rsidR="00D66A8F" w:rsidRDefault="00D66A8F" w:rsidP="00D66A8F"/>
        </w:tc>
        <w:tc>
          <w:tcPr>
            <w:tcW w:w="2551" w:type="dxa"/>
            <w:vMerge/>
          </w:tcPr>
          <w:p w:rsidR="00D66A8F" w:rsidRDefault="00D66A8F" w:rsidP="00D66A8F"/>
        </w:tc>
      </w:tr>
      <w:tr w:rsidR="00D66A8F" w:rsidRPr="00392B0C" w:rsidTr="00DB3903">
        <w:trPr>
          <w:trHeight w:val="574"/>
        </w:trPr>
        <w:tc>
          <w:tcPr>
            <w:tcW w:w="2552" w:type="dxa"/>
            <w:vMerge/>
          </w:tcPr>
          <w:p w:rsidR="00D66A8F" w:rsidRDefault="00D66A8F" w:rsidP="00D66A8F"/>
        </w:tc>
        <w:tc>
          <w:tcPr>
            <w:tcW w:w="1985" w:type="dxa"/>
          </w:tcPr>
          <w:p w:rsidR="00D66A8F" w:rsidRDefault="00D66A8F" w:rsidP="00D66A8F">
            <w:r>
              <w:t xml:space="preserve">Дворник </w:t>
            </w:r>
          </w:p>
        </w:tc>
        <w:tc>
          <w:tcPr>
            <w:tcW w:w="1417" w:type="dxa"/>
            <w:gridSpan w:val="2"/>
          </w:tcPr>
          <w:p w:rsidR="00D66A8F" w:rsidRDefault="00D66A8F" w:rsidP="00D66A8F">
            <w:r>
              <w:t>1</w:t>
            </w:r>
          </w:p>
        </w:tc>
        <w:tc>
          <w:tcPr>
            <w:tcW w:w="1843" w:type="dxa"/>
          </w:tcPr>
          <w:p w:rsidR="00D66A8F" w:rsidRDefault="00D66A8F" w:rsidP="00D66A8F">
            <w:r>
              <w:t>1 ставка</w:t>
            </w:r>
          </w:p>
        </w:tc>
        <w:tc>
          <w:tcPr>
            <w:tcW w:w="2126" w:type="dxa"/>
            <w:vMerge/>
          </w:tcPr>
          <w:p w:rsidR="00D66A8F" w:rsidRDefault="00D66A8F" w:rsidP="00D66A8F"/>
        </w:tc>
        <w:tc>
          <w:tcPr>
            <w:tcW w:w="2410" w:type="dxa"/>
            <w:vMerge/>
          </w:tcPr>
          <w:p w:rsidR="00D66A8F" w:rsidRDefault="00D66A8F" w:rsidP="00D66A8F"/>
        </w:tc>
        <w:tc>
          <w:tcPr>
            <w:tcW w:w="2551" w:type="dxa"/>
            <w:vMerge/>
          </w:tcPr>
          <w:p w:rsidR="00D66A8F" w:rsidRDefault="00D66A8F" w:rsidP="00D66A8F"/>
        </w:tc>
      </w:tr>
      <w:tr w:rsidR="00DB3903" w:rsidRPr="00392B0C" w:rsidTr="00DB3903">
        <w:trPr>
          <w:trHeight w:val="1625"/>
        </w:trPr>
        <w:tc>
          <w:tcPr>
            <w:tcW w:w="2552" w:type="dxa"/>
            <w:vMerge w:val="restart"/>
          </w:tcPr>
          <w:p w:rsidR="00DB3903" w:rsidRPr="00DB3903" w:rsidRDefault="00DB3903" w:rsidP="00DB3903">
            <w:pPr>
              <w:jc w:val="center"/>
              <w:rPr>
                <w:b/>
              </w:rPr>
            </w:pPr>
            <w:r w:rsidRPr="00DB3903">
              <w:rPr>
                <w:b/>
              </w:rPr>
              <w:t>МДОУ № 8 «Ленок» ЯМР</w:t>
            </w:r>
          </w:p>
        </w:tc>
        <w:tc>
          <w:tcPr>
            <w:tcW w:w="1985" w:type="dxa"/>
          </w:tcPr>
          <w:p w:rsidR="00DB3903" w:rsidRPr="00392B0C" w:rsidRDefault="00DB3903" w:rsidP="00DB3903">
            <w:r>
              <w:t>Воспитатель (на время декретного отпуска)</w:t>
            </w:r>
          </w:p>
        </w:tc>
        <w:tc>
          <w:tcPr>
            <w:tcW w:w="1417" w:type="dxa"/>
            <w:gridSpan w:val="2"/>
          </w:tcPr>
          <w:p w:rsidR="00DB3903" w:rsidRPr="00392B0C" w:rsidRDefault="00DB3903" w:rsidP="00DB3903">
            <w:r>
              <w:t>1</w:t>
            </w:r>
          </w:p>
        </w:tc>
        <w:tc>
          <w:tcPr>
            <w:tcW w:w="1843" w:type="dxa"/>
          </w:tcPr>
          <w:p w:rsidR="00DB3903" w:rsidRPr="00392B0C" w:rsidRDefault="00DB3903" w:rsidP="00DB3903">
            <w:r>
              <w:t>1,0 ставки</w:t>
            </w:r>
          </w:p>
        </w:tc>
        <w:tc>
          <w:tcPr>
            <w:tcW w:w="2126" w:type="dxa"/>
            <w:vMerge w:val="restart"/>
          </w:tcPr>
          <w:p w:rsidR="00DB3903" w:rsidRPr="00392B0C" w:rsidRDefault="00DB3903" w:rsidP="00DB3903">
            <w:r>
              <w:t>Ярославская обл., Ярославский р-н, п. Красные Ткачи, ул. Пушкина, д.29а</w:t>
            </w:r>
          </w:p>
        </w:tc>
        <w:tc>
          <w:tcPr>
            <w:tcW w:w="2410" w:type="dxa"/>
            <w:vMerge w:val="restart"/>
          </w:tcPr>
          <w:p w:rsidR="00DB3903" w:rsidRDefault="00DB3903" w:rsidP="00DB3903">
            <w:r>
              <w:t xml:space="preserve">Заведующий </w:t>
            </w:r>
          </w:p>
          <w:p w:rsidR="00DB3903" w:rsidRDefault="00DB3903" w:rsidP="00DB3903">
            <w:r>
              <w:t>Волкова Марина Васильевна</w:t>
            </w:r>
          </w:p>
          <w:p w:rsidR="00DB3903" w:rsidRPr="00392B0C" w:rsidRDefault="00DB3903" w:rsidP="00DB3903">
            <w:r>
              <w:t>43-86-05</w:t>
            </w:r>
          </w:p>
        </w:tc>
        <w:tc>
          <w:tcPr>
            <w:tcW w:w="2551" w:type="dxa"/>
            <w:vMerge w:val="restart"/>
          </w:tcPr>
          <w:p w:rsidR="00DB3903" w:rsidRPr="00392B0C" w:rsidRDefault="00D0596C" w:rsidP="00DB3903">
            <w:r>
              <w:t>Не предоставляется</w:t>
            </w:r>
            <w:bookmarkStart w:id="0" w:name="_GoBack"/>
            <w:bookmarkEnd w:id="0"/>
          </w:p>
        </w:tc>
      </w:tr>
      <w:tr w:rsidR="00DB3903" w:rsidRPr="00392B0C" w:rsidTr="00DB3903">
        <w:trPr>
          <w:trHeight w:val="1625"/>
        </w:trPr>
        <w:tc>
          <w:tcPr>
            <w:tcW w:w="2552" w:type="dxa"/>
            <w:vMerge/>
          </w:tcPr>
          <w:p w:rsidR="00DB3903" w:rsidRDefault="00DB3903" w:rsidP="00DB3903"/>
        </w:tc>
        <w:tc>
          <w:tcPr>
            <w:tcW w:w="1985" w:type="dxa"/>
          </w:tcPr>
          <w:p w:rsidR="00DB3903" w:rsidRDefault="00DB3903" w:rsidP="00DB3903">
            <w:r>
              <w:t>Младший воспитатель (на время декретного отпуска)</w:t>
            </w:r>
          </w:p>
        </w:tc>
        <w:tc>
          <w:tcPr>
            <w:tcW w:w="1417" w:type="dxa"/>
            <w:gridSpan w:val="2"/>
          </w:tcPr>
          <w:p w:rsidR="00DB3903" w:rsidRDefault="00DB3903" w:rsidP="00DB3903">
            <w:r>
              <w:t>1</w:t>
            </w:r>
          </w:p>
        </w:tc>
        <w:tc>
          <w:tcPr>
            <w:tcW w:w="1843" w:type="dxa"/>
          </w:tcPr>
          <w:p w:rsidR="00DB3903" w:rsidRDefault="00DB3903" w:rsidP="00DB3903">
            <w:r>
              <w:t>1,0 ставки</w:t>
            </w:r>
          </w:p>
        </w:tc>
        <w:tc>
          <w:tcPr>
            <w:tcW w:w="2126" w:type="dxa"/>
            <w:vMerge/>
          </w:tcPr>
          <w:p w:rsidR="00DB3903" w:rsidRDefault="00DB3903" w:rsidP="00DB3903"/>
        </w:tc>
        <w:tc>
          <w:tcPr>
            <w:tcW w:w="2410" w:type="dxa"/>
            <w:vMerge/>
          </w:tcPr>
          <w:p w:rsidR="00DB3903" w:rsidRDefault="00DB3903" w:rsidP="00DB3903"/>
        </w:tc>
        <w:tc>
          <w:tcPr>
            <w:tcW w:w="2551" w:type="dxa"/>
            <w:vMerge/>
          </w:tcPr>
          <w:p w:rsidR="00DB3903" w:rsidRPr="00392B0C" w:rsidRDefault="00DB3903" w:rsidP="00DB3903"/>
        </w:tc>
      </w:tr>
      <w:tr w:rsidR="00D0596C" w:rsidRPr="00392B0C" w:rsidTr="00DB3903">
        <w:trPr>
          <w:trHeight w:val="1625"/>
        </w:trPr>
        <w:tc>
          <w:tcPr>
            <w:tcW w:w="2552" w:type="dxa"/>
          </w:tcPr>
          <w:p w:rsidR="00D0596C" w:rsidRDefault="00D0596C" w:rsidP="00DB3903">
            <w:r>
              <w:t>МДОУ № 5 «Гнездышко» ЯМР</w:t>
            </w:r>
          </w:p>
        </w:tc>
        <w:tc>
          <w:tcPr>
            <w:tcW w:w="1985" w:type="dxa"/>
          </w:tcPr>
          <w:p w:rsidR="00D0596C" w:rsidRDefault="00D0596C" w:rsidP="00DB3903">
            <w:r>
              <w:t>Старшая медицинская сестра</w:t>
            </w:r>
          </w:p>
        </w:tc>
        <w:tc>
          <w:tcPr>
            <w:tcW w:w="1417" w:type="dxa"/>
            <w:gridSpan w:val="2"/>
          </w:tcPr>
          <w:p w:rsidR="00D0596C" w:rsidRDefault="00D0596C" w:rsidP="00DB3903">
            <w:r>
              <w:t>1</w:t>
            </w:r>
          </w:p>
        </w:tc>
        <w:tc>
          <w:tcPr>
            <w:tcW w:w="1843" w:type="dxa"/>
          </w:tcPr>
          <w:p w:rsidR="00D0596C" w:rsidRDefault="00D0596C" w:rsidP="00DB3903">
            <w:r>
              <w:t>1 ставка</w:t>
            </w:r>
          </w:p>
        </w:tc>
        <w:tc>
          <w:tcPr>
            <w:tcW w:w="2126" w:type="dxa"/>
          </w:tcPr>
          <w:p w:rsidR="00D0596C" w:rsidRDefault="00D0596C" w:rsidP="00DB3903">
            <w:r>
              <w:t xml:space="preserve">Ярославская обл., Ярославский р-н, п </w:t>
            </w:r>
            <w:proofErr w:type="spellStart"/>
            <w:r>
              <w:t>Туношна</w:t>
            </w:r>
            <w:proofErr w:type="spellEnd"/>
            <w:r>
              <w:t>- городок 26, д. 18</w:t>
            </w:r>
          </w:p>
        </w:tc>
        <w:tc>
          <w:tcPr>
            <w:tcW w:w="2410" w:type="dxa"/>
          </w:tcPr>
          <w:p w:rsidR="00D0596C" w:rsidRDefault="00D0596C" w:rsidP="00DB3903">
            <w:r>
              <w:t xml:space="preserve">Заведующий </w:t>
            </w:r>
          </w:p>
          <w:p w:rsidR="00D0596C" w:rsidRDefault="00D0596C" w:rsidP="00DB3903">
            <w:proofErr w:type="spellStart"/>
            <w:r>
              <w:t>Катошина</w:t>
            </w:r>
            <w:proofErr w:type="spellEnd"/>
            <w:r>
              <w:t xml:space="preserve"> Ольга Николаевна, </w:t>
            </w:r>
          </w:p>
          <w:p w:rsidR="00D0596C" w:rsidRDefault="00D0596C" w:rsidP="00DB3903">
            <w:r>
              <w:t>8-4852-43-93-49</w:t>
            </w:r>
          </w:p>
        </w:tc>
        <w:tc>
          <w:tcPr>
            <w:tcW w:w="2551" w:type="dxa"/>
          </w:tcPr>
          <w:p w:rsidR="00D0596C" w:rsidRPr="00392B0C" w:rsidRDefault="00D0596C" w:rsidP="00DB3903">
            <w:r>
              <w:t>Не предоставляется</w:t>
            </w:r>
          </w:p>
        </w:tc>
      </w:tr>
    </w:tbl>
    <w:p w:rsidR="00642F47" w:rsidRDefault="00642F47" w:rsidP="00642F47">
      <w:pPr>
        <w:rPr>
          <w:szCs w:val="28"/>
        </w:rPr>
      </w:pPr>
    </w:p>
    <w:p w:rsidR="00FB5068" w:rsidRDefault="00FB5068" w:rsidP="00FB5068">
      <w:pPr>
        <w:rPr>
          <w:szCs w:val="28"/>
        </w:rPr>
      </w:pPr>
    </w:p>
    <w:p w:rsidR="00071DAC" w:rsidRDefault="00071DAC"/>
    <w:sectPr w:rsidR="00071DAC" w:rsidSect="00D66A8F">
      <w:pgSz w:w="16838" w:h="11906" w:orient="landscape"/>
      <w:pgMar w:top="568" w:right="1134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E04F2A"/>
    <w:multiLevelType w:val="hybridMultilevel"/>
    <w:tmpl w:val="462C7F5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FB1"/>
    <w:rsid w:val="00007B9D"/>
    <w:rsid w:val="0003777A"/>
    <w:rsid w:val="00056BAF"/>
    <w:rsid w:val="00065FEE"/>
    <w:rsid w:val="00071DAC"/>
    <w:rsid w:val="00073A22"/>
    <w:rsid w:val="000A4B07"/>
    <w:rsid w:val="000E1831"/>
    <w:rsid w:val="001070EE"/>
    <w:rsid w:val="00117A9B"/>
    <w:rsid w:val="001266C1"/>
    <w:rsid w:val="00151881"/>
    <w:rsid w:val="00191683"/>
    <w:rsid w:val="001C5C63"/>
    <w:rsid w:val="001C6718"/>
    <w:rsid w:val="00237B52"/>
    <w:rsid w:val="00245005"/>
    <w:rsid w:val="0027316E"/>
    <w:rsid w:val="002D2BC0"/>
    <w:rsid w:val="002E4A41"/>
    <w:rsid w:val="00310302"/>
    <w:rsid w:val="003214B4"/>
    <w:rsid w:val="00363100"/>
    <w:rsid w:val="0038425E"/>
    <w:rsid w:val="00392B0C"/>
    <w:rsid w:val="00392E4C"/>
    <w:rsid w:val="003A1199"/>
    <w:rsid w:val="003A297B"/>
    <w:rsid w:val="00452941"/>
    <w:rsid w:val="00466783"/>
    <w:rsid w:val="004750AD"/>
    <w:rsid w:val="004757D9"/>
    <w:rsid w:val="004E09F6"/>
    <w:rsid w:val="00555716"/>
    <w:rsid w:val="005A1BC0"/>
    <w:rsid w:val="005B656F"/>
    <w:rsid w:val="005C60EC"/>
    <w:rsid w:val="005D7D83"/>
    <w:rsid w:val="005F3CEF"/>
    <w:rsid w:val="00604531"/>
    <w:rsid w:val="00642F47"/>
    <w:rsid w:val="00660F66"/>
    <w:rsid w:val="0066521A"/>
    <w:rsid w:val="00695AB5"/>
    <w:rsid w:val="006963F6"/>
    <w:rsid w:val="006A006E"/>
    <w:rsid w:val="006D1247"/>
    <w:rsid w:val="006D3DCD"/>
    <w:rsid w:val="006E0FBD"/>
    <w:rsid w:val="006F6B33"/>
    <w:rsid w:val="00701F5E"/>
    <w:rsid w:val="00741A6F"/>
    <w:rsid w:val="00832E37"/>
    <w:rsid w:val="008840E0"/>
    <w:rsid w:val="00884CA2"/>
    <w:rsid w:val="008A64B7"/>
    <w:rsid w:val="008C6657"/>
    <w:rsid w:val="00922B61"/>
    <w:rsid w:val="00955E1B"/>
    <w:rsid w:val="009C30E3"/>
    <w:rsid w:val="009D5D59"/>
    <w:rsid w:val="009E307C"/>
    <w:rsid w:val="00A32548"/>
    <w:rsid w:val="00A5156F"/>
    <w:rsid w:val="00A54BB6"/>
    <w:rsid w:val="00A67E0C"/>
    <w:rsid w:val="00A826D7"/>
    <w:rsid w:val="00AD7F1F"/>
    <w:rsid w:val="00AE0269"/>
    <w:rsid w:val="00B2304C"/>
    <w:rsid w:val="00B53D07"/>
    <w:rsid w:val="00BC0C12"/>
    <w:rsid w:val="00BC696C"/>
    <w:rsid w:val="00BD3D73"/>
    <w:rsid w:val="00C07E70"/>
    <w:rsid w:val="00C117FA"/>
    <w:rsid w:val="00C15FB1"/>
    <w:rsid w:val="00C249CD"/>
    <w:rsid w:val="00C34800"/>
    <w:rsid w:val="00C5614B"/>
    <w:rsid w:val="00C747C2"/>
    <w:rsid w:val="00CC1A92"/>
    <w:rsid w:val="00D0596C"/>
    <w:rsid w:val="00D46CF8"/>
    <w:rsid w:val="00D66A8F"/>
    <w:rsid w:val="00D81FBC"/>
    <w:rsid w:val="00D94858"/>
    <w:rsid w:val="00DB3903"/>
    <w:rsid w:val="00DF452E"/>
    <w:rsid w:val="00E20C7B"/>
    <w:rsid w:val="00F319E8"/>
    <w:rsid w:val="00F41F04"/>
    <w:rsid w:val="00FB5068"/>
    <w:rsid w:val="00FF6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3EABA5-1B87-46E0-80E2-1B6826046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19E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319E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319E8"/>
    <w:rPr>
      <w:rFonts w:ascii="Tahoma" w:eastAsia="Calibri" w:hAnsi="Tahoma" w:cs="Tahoma"/>
      <w:sz w:val="16"/>
      <w:szCs w:val="16"/>
      <w:lang w:eastAsia="ru-RU"/>
    </w:rPr>
  </w:style>
  <w:style w:type="character" w:styleId="a5">
    <w:name w:val="Hyperlink"/>
    <w:unhideWhenUsed/>
    <w:rsid w:val="00D81FBC"/>
    <w:rPr>
      <w:color w:val="0000FF"/>
      <w:u w:val="single"/>
    </w:rPr>
  </w:style>
  <w:style w:type="paragraph" w:styleId="a6">
    <w:name w:val="Body Text Indent"/>
    <w:basedOn w:val="a"/>
    <w:link w:val="a7"/>
    <w:semiHidden/>
    <w:unhideWhenUsed/>
    <w:rsid w:val="00D81FBC"/>
    <w:pPr>
      <w:ind w:left="705"/>
    </w:pPr>
    <w:rPr>
      <w:rFonts w:eastAsia="Times New Roman"/>
      <w:sz w:val="28"/>
      <w:szCs w:val="20"/>
    </w:rPr>
  </w:style>
  <w:style w:type="character" w:customStyle="1" w:styleId="a7">
    <w:name w:val="Основной текст с отступом Знак"/>
    <w:basedOn w:val="a0"/>
    <w:link w:val="a6"/>
    <w:semiHidden/>
    <w:rsid w:val="00D81FBC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8">
    <w:name w:val="Table Grid"/>
    <w:basedOn w:val="a1"/>
    <w:uiPriority w:val="59"/>
    <w:rsid w:val="00D81FB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642F47"/>
    <w:pPr>
      <w:ind w:left="720"/>
      <w:contextualSpacing/>
    </w:pPr>
  </w:style>
  <w:style w:type="paragraph" w:styleId="aa">
    <w:name w:val="Normal (Web)"/>
    <w:basedOn w:val="a"/>
    <w:rsid w:val="00FB5068"/>
    <w:pPr>
      <w:spacing w:after="200" w:line="276" w:lineRule="auto"/>
    </w:pPr>
    <w:rPr>
      <w:rFonts w:eastAsia="Times New Roman"/>
    </w:rPr>
  </w:style>
  <w:style w:type="character" w:customStyle="1" w:styleId="listphonenumber">
    <w:name w:val="listphone_number"/>
    <w:basedOn w:val="a0"/>
    <w:rsid w:val="002731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39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77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7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1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vetlova\Desktop\&#1048;&#1057;&#1061;&#1054;&#1044;&#1071;&#1065;&#1045;&#1045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ИСХОДЯЩЕЕ.dotx</Template>
  <TotalTime>472</TotalTime>
  <Pages>10</Pages>
  <Words>1509</Words>
  <Characters>8602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svetlova</dc:creator>
  <cp:lastModifiedBy>svetlova</cp:lastModifiedBy>
  <cp:revision>9</cp:revision>
  <cp:lastPrinted>2022-08-11T08:42:00Z</cp:lastPrinted>
  <dcterms:created xsi:type="dcterms:W3CDTF">2024-08-07T08:14:00Z</dcterms:created>
  <dcterms:modified xsi:type="dcterms:W3CDTF">2024-08-14T13:47:00Z</dcterms:modified>
</cp:coreProperties>
</file>